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15E" w:rsidRDefault="00AA736A" w:rsidP="007C015E">
      <w:pPr>
        <w:pStyle w:val="Heading1"/>
      </w:pPr>
      <w:r w:rsidRPr="00AA736A">
        <w:t>Moose Lake-Windemere</w:t>
      </w:r>
      <w:r>
        <w:t xml:space="preserve"> Area Sanitary Sewer District</w:t>
      </w:r>
    </w:p>
    <w:p w:rsidR="007C015E" w:rsidRDefault="00521107" w:rsidP="007C015E">
      <w:hyperlink r:id="rId8" w:history="1">
        <w:r w:rsidR="007C015E" w:rsidRPr="00EA5181">
          <w:rPr>
            <w:rStyle w:val="Hyperlink"/>
          </w:rPr>
          <w:t>www.mlwssd.org</w:t>
        </w:r>
      </w:hyperlink>
    </w:p>
    <w:p w:rsidR="00AA736A" w:rsidRPr="00AA736A" w:rsidRDefault="00AA736A" w:rsidP="00AA736A">
      <w:pPr>
        <w:rPr>
          <w:sz w:val="44"/>
          <w:szCs w:val="44"/>
        </w:rPr>
      </w:pPr>
      <w:r>
        <w:rPr>
          <w:sz w:val="44"/>
          <w:szCs w:val="44"/>
        </w:rPr>
        <w:t>NEWSLETTER</w:t>
      </w:r>
    </w:p>
    <w:p w:rsidR="00AA736A" w:rsidRDefault="00F511A0">
      <w:pPr>
        <w:pStyle w:val="IssueVolumeDate-Professional"/>
      </w:pPr>
      <w:r>
        <w:rPr>
          <w:noProof/>
        </w:rPr>
        <mc:AlternateContent>
          <mc:Choice Requires="wps">
            <w:drawing>
              <wp:anchor distT="0" distB="0" distL="114300" distR="114300" simplePos="0" relativeHeight="251661312" behindDoc="0" locked="0" layoutInCell="0" allowOverlap="1">
                <wp:simplePos x="0" y="0"/>
                <wp:positionH relativeFrom="column">
                  <wp:posOffset>3109595</wp:posOffset>
                </wp:positionH>
                <wp:positionV relativeFrom="paragraph">
                  <wp:posOffset>303530</wp:posOffset>
                </wp:positionV>
                <wp:extent cx="3786505" cy="7391400"/>
                <wp:effectExtent l="0" t="0" r="23495" b="1905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7391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74B1" w:rsidRDefault="00572C18" w:rsidP="00CD1BC4">
                            <w:pPr>
                              <w:pStyle w:val="Heading1-Professional"/>
                              <w:rPr>
                                <w:sz w:val="36"/>
                                <w:szCs w:val="36"/>
                              </w:rPr>
                            </w:pPr>
                            <w:r w:rsidRPr="0033334A">
                              <w:rPr>
                                <w:sz w:val="36"/>
                                <w:szCs w:val="36"/>
                              </w:rPr>
                              <w:t xml:space="preserve">Message from the Sewer </w:t>
                            </w:r>
                            <w:r w:rsidR="00CD1BC4">
                              <w:rPr>
                                <w:sz w:val="36"/>
                                <w:szCs w:val="36"/>
                              </w:rPr>
                              <w:t>District</w:t>
                            </w:r>
                          </w:p>
                          <w:p w:rsidR="00374E49" w:rsidRDefault="00CD1BC4" w:rsidP="00F46324">
                            <w:pPr>
                              <w:jc w:val="both"/>
                            </w:pPr>
                            <w:r>
                              <w:tab/>
                            </w:r>
                            <w:r w:rsidR="001F34B8">
                              <w:t xml:space="preserve"> </w:t>
                            </w:r>
                          </w:p>
                          <w:p w:rsidR="00FD12D5" w:rsidRDefault="00374E49" w:rsidP="003B199B">
                            <w:pPr>
                              <w:jc w:val="both"/>
                            </w:pPr>
                            <w:r>
                              <w:t xml:space="preserve">    </w:t>
                            </w:r>
                            <w:r w:rsidR="000406B8">
                              <w:t xml:space="preserve">   </w:t>
                            </w:r>
                            <w:r w:rsidR="002D580E">
                              <w:tab/>
                            </w:r>
                            <w:r w:rsidR="000543A0">
                              <w:t xml:space="preserve">The District would like to remind everyone that permits are required for connection and disconnection to the sanitary sewer system.  Permits area available on our website at </w:t>
                            </w:r>
                            <w:hyperlink r:id="rId9" w:history="1">
                              <w:r w:rsidR="000543A0" w:rsidRPr="00D84D57">
                                <w:rPr>
                                  <w:rStyle w:val="Hyperlink"/>
                                </w:rPr>
                                <w:t>www.mlwssd.org</w:t>
                              </w:r>
                            </w:hyperlink>
                            <w:r w:rsidR="003B0055">
                              <w:t xml:space="preserve"> or at the District office</w:t>
                            </w:r>
                            <w:r w:rsidR="000543A0">
                              <w:t xml:space="preserve">. </w:t>
                            </w:r>
                            <w:r w:rsidR="00D643F2">
                              <w:t xml:space="preserve">  </w:t>
                            </w:r>
                          </w:p>
                          <w:p w:rsidR="00D643F2" w:rsidRDefault="00D643F2" w:rsidP="003B199B">
                            <w:pPr>
                              <w:jc w:val="both"/>
                            </w:pPr>
                            <w:r>
                              <w:t xml:space="preserve">      </w:t>
                            </w:r>
                          </w:p>
                          <w:p w:rsidR="00FD12D5" w:rsidRDefault="00D643F2" w:rsidP="003B199B">
                            <w:pPr>
                              <w:jc w:val="both"/>
                            </w:pPr>
                            <w:r>
                              <w:tab/>
                            </w:r>
                            <w:r w:rsidR="00FD12D5">
                              <w:t xml:space="preserve">The Moose Lake Windemere Sanitary Sewer District has been busy the past year.  A major rehabilitation project took place with two of our lift station.  One being our main lift by Coffee Lake </w:t>
                            </w:r>
                            <w:r w:rsidR="00BA16D9">
                              <w:t xml:space="preserve">which is </w:t>
                            </w:r>
                            <w:r w:rsidR="00FD12D5">
                              <w:t>Lift Station #1 as well as Lift Station “D”</w:t>
                            </w:r>
                            <w:r w:rsidR="00BA16D9">
                              <w:t xml:space="preserve"> located on S Sand Road</w:t>
                            </w:r>
                            <w:r w:rsidR="00FD12D5">
                              <w:t>.   The District hired Meyer Contracting, Inc. from Maple Grove who were on site daily from the later part of October until completion of the project in December.</w:t>
                            </w:r>
                            <w:r>
                              <w:t xml:space="preserve"> </w:t>
                            </w:r>
                            <w:r w:rsidR="00FD12D5">
                              <w:t xml:space="preserve">   This project is 99% complete with just some final cleanup work and seeding to be done in the spring.</w:t>
                            </w:r>
                            <w:r w:rsidR="00895113">
                              <w:t xml:space="preserve">  The project brings more efficient pumps and completes the rehab project of all of our 14 lift stations.  </w:t>
                            </w:r>
                          </w:p>
                          <w:p w:rsidR="00FD12D5" w:rsidRDefault="00FD12D5" w:rsidP="003B199B">
                            <w:pPr>
                              <w:jc w:val="both"/>
                            </w:pPr>
                            <w:r>
                              <w:t xml:space="preserve">  </w:t>
                            </w:r>
                          </w:p>
                          <w:p w:rsidR="00BA16D9" w:rsidRDefault="00FD12D5" w:rsidP="003B199B">
                            <w:pPr>
                              <w:jc w:val="both"/>
                            </w:pPr>
                            <w:r>
                              <w:tab/>
                              <w:t xml:space="preserve">The Sewer District continues to address </w:t>
                            </w:r>
                            <w:r w:rsidR="007C0881">
                              <w:t>i</w:t>
                            </w:r>
                            <w:r>
                              <w:t xml:space="preserve">nfiltration and </w:t>
                            </w:r>
                            <w:r w:rsidR="007C0881">
                              <w:t>i</w:t>
                            </w:r>
                            <w:r>
                              <w:t>nflow problems</w:t>
                            </w:r>
                            <w:r w:rsidR="00833199">
                              <w:t xml:space="preserve"> (groundwater entering the system)</w:t>
                            </w:r>
                            <w:r>
                              <w:t xml:space="preserve"> and system conditions in general and is working with our engineers to determine the findings of the last cleaning and televising performed.  From this the District will come up with a plan to address areas that need repair which will </w:t>
                            </w:r>
                            <w:proofErr w:type="gramStart"/>
                            <w:r>
                              <w:t xml:space="preserve">include </w:t>
                            </w:r>
                            <w:r w:rsidR="00444D29">
                              <w:t xml:space="preserve"> repairs</w:t>
                            </w:r>
                            <w:proofErr w:type="gramEnd"/>
                            <w:r w:rsidR="00444D29">
                              <w:t xml:space="preserve"> to district</w:t>
                            </w:r>
                            <w:r>
                              <w:t xml:space="preserve"> mains and manholes</w:t>
                            </w:r>
                            <w:r w:rsidR="00833199">
                              <w:t xml:space="preserve">.    The project will include grouting and sealing several manholes and also lining of several sections of pipe.  </w:t>
                            </w:r>
                          </w:p>
                          <w:p w:rsidR="00BA16D9" w:rsidRDefault="00BA16D9" w:rsidP="003B199B">
                            <w:pPr>
                              <w:jc w:val="both"/>
                            </w:pPr>
                          </w:p>
                          <w:p w:rsidR="000543A0" w:rsidRDefault="00584BE1" w:rsidP="003B199B">
                            <w:pPr>
                              <w:jc w:val="both"/>
                            </w:pPr>
                            <w:r>
                              <w:tab/>
                            </w:r>
                            <w:r w:rsidR="00891FAA">
                              <w:t>In early June</w:t>
                            </w:r>
                            <w:r w:rsidR="007869D4">
                              <w:t xml:space="preserve"> of last year</w:t>
                            </w:r>
                            <w:r w:rsidR="00891FAA">
                              <w:t>, t</w:t>
                            </w:r>
                            <w:r>
                              <w:t xml:space="preserve">he Sewer District sent out a </w:t>
                            </w:r>
                            <w:r w:rsidR="007A6B50">
                              <w:t xml:space="preserve">brief </w:t>
                            </w:r>
                            <w:r>
                              <w:t xml:space="preserve">survey to property owners located directly around Island Lake and the northern end of Sturgeon Lake </w:t>
                            </w:r>
                            <w:r w:rsidR="007A6B50">
                              <w:t xml:space="preserve">to gauge their interest in municipal sewer service and determine what type </w:t>
                            </w:r>
                            <w:r w:rsidR="000543A0">
                              <w:t xml:space="preserve">and age </w:t>
                            </w:r>
                            <w:r w:rsidR="007A6B50">
                              <w:t xml:space="preserve">of </w:t>
                            </w:r>
                            <w:r w:rsidR="003B0055">
                              <w:t xml:space="preserve">sewer </w:t>
                            </w:r>
                            <w:r w:rsidR="007A6B50">
                              <w:t>system</w:t>
                            </w:r>
                            <w:r w:rsidR="00444D29">
                              <w:t>s</w:t>
                            </w:r>
                            <w:r w:rsidR="007A6B50">
                              <w:t xml:space="preserve"> they currently have</w:t>
                            </w:r>
                            <w:r w:rsidR="00BA16D9">
                              <w:t xml:space="preserve">,   check the number of holding tanks and see if perhaps some areas are in more need for municipal sewer than other areas.  </w:t>
                            </w:r>
                            <w:r w:rsidR="007A6B50">
                              <w:t xml:space="preserve">  The District received 67% response rate from Island Lake and 62% from</w:t>
                            </w:r>
                            <w:r w:rsidR="00444D29">
                              <w:t xml:space="preserve"> the</w:t>
                            </w:r>
                            <w:r w:rsidR="007A6B50">
                              <w:t xml:space="preserve"> northern end of </w:t>
                            </w:r>
                            <w:r w:rsidR="000543A0">
                              <w:t>Sturgeon</w:t>
                            </w:r>
                            <w:r w:rsidR="007A6B50">
                              <w:t xml:space="preserve"> Lake</w:t>
                            </w:r>
                            <w:r w:rsidR="00891FAA">
                              <w:t>.  T</w:t>
                            </w:r>
                            <w:r w:rsidR="007A6B50">
                              <w:t>he</w:t>
                            </w:r>
                            <w:r w:rsidR="003B0055">
                              <w:t xml:space="preserve"> results </w:t>
                            </w:r>
                            <w:r w:rsidR="00891FAA">
                              <w:t>were</w:t>
                            </w:r>
                            <w:r w:rsidR="003B0055">
                              <w:t xml:space="preserve"> fairly inconclusive but the </w:t>
                            </w:r>
                            <w:r w:rsidR="007A6B50">
                              <w:t>majority indicat</w:t>
                            </w:r>
                            <w:r w:rsidR="003B0055">
                              <w:t>ed</w:t>
                            </w:r>
                            <w:r w:rsidR="007A6B50">
                              <w:t xml:space="preserve"> no</w:t>
                            </w:r>
                            <w:r w:rsidR="00891FAA">
                              <w:t>t</w:t>
                            </w:r>
                            <w:r w:rsidR="007A6B50">
                              <w:t xml:space="preserve"> </w:t>
                            </w:r>
                            <w:r w:rsidR="00891FAA">
                              <w:t xml:space="preserve">enough </w:t>
                            </w:r>
                            <w:r w:rsidR="007A6B50">
                              <w:t>interest</w:t>
                            </w:r>
                            <w:r w:rsidR="000543A0">
                              <w:t xml:space="preserve"> in </w:t>
                            </w:r>
                            <w:r w:rsidR="00891FAA">
                              <w:t xml:space="preserve">moving forward with </w:t>
                            </w:r>
                            <w:r w:rsidR="000543A0">
                              <w:t>municipal sewer</w:t>
                            </w:r>
                            <w:r w:rsidR="00891FAA">
                              <w:t xml:space="preserve"> at this time</w:t>
                            </w:r>
                            <w:r w:rsidR="007A6B50">
                              <w:t>.</w:t>
                            </w:r>
                            <w:r w:rsidR="000543A0">
                              <w:t xml:space="preserve">   If you would like more </w:t>
                            </w:r>
                            <w:r w:rsidR="00BA16D9">
                              <w:t xml:space="preserve">detailed </w:t>
                            </w:r>
                            <w:r w:rsidR="000543A0">
                              <w:t>information o</w:t>
                            </w:r>
                            <w:r w:rsidR="00BA16D9">
                              <w:t>f</w:t>
                            </w:r>
                            <w:r w:rsidR="000543A0">
                              <w:t xml:space="preserve"> the results </w:t>
                            </w:r>
                            <w:r w:rsidR="00BA16D9">
                              <w:t>p</w:t>
                            </w:r>
                            <w:r w:rsidR="000543A0">
                              <w:t>lease contact the District office at 218-485-8276.</w:t>
                            </w:r>
                            <w:r w:rsidR="00BA16D9">
                              <w:t xml:space="preserve">  </w:t>
                            </w:r>
                          </w:p>
                          <w:p w:rsidR="00BA16D9" w:rsidRDefault="00BA16D9" w:rsidP="003B199B">
                            <w:pPr>
                              <w:jc w:val="both"/>
                            </w:pPr>
                          </w:p>
                          <w:p w:rsidR="000543A0" w:rsidRDefault="000543A0" w:rsidP="003B199B">
                            <w:pPr>
                              <w:jc w:val="both"/>
                            </w:pPr>
                            <w:r>
                              <w:t>Darla Hall, Executive Director</w:t>
                            </w:r>
                          </w:p>
                          <w:p w:rsidR="000543A0" w:rsidRPr="00105F4A" w:rsidRDefault="000543A0" w:rsidP="003B199B">
                            <w:pPr>
                              <w:jc w:val="both"/>
                              <w:rPr>
                                <w:b/>
                                <w:sz w:val="28"/>
                                <w:szCs w:val="28"/>
                              </w:rPr>
                            </w:pPr>
                            <w:r w:rsidRPr="00105F4A">
                              <w:rPr>
                                <w:b/>
                                <w:sz w:val="28"/>
                                <w:szCs w:val="28"/>
                              </w:rPr>
                              <w:t xml:space="preserve">Note to Bill </w:t>
                            </w:r>
                            <w:proofErr w:type="gramStart"/>
                            <w:r w:rsidRPr="00105F4A">
                              <w:rPr>
                                <w:b/>
                                <w:sz w:val="28"/>
                                <w:szCs w:val="28"/>
                              </w:rPr>
                              <w:t>Payers :</w:t>
                            </w:r>
                            <w:proofErr w:type="gramEnd"/>
                            <w:r w:rsidRPr="00105F4A">
                              <w:rPr>
                                <w:b/>
                                <w:sz w:val="28"/>
                                <w:szCs w:val="28"/>
                              </w:rPr>
                              <w:t xml:space="preserve">   All Payments must be sent to PO Box 588, Moose Lake, MN 55767.  Post Office will no longer accept </w:t>
                            </w:r>
                            <w:r w:rsidR="00105F4A" w:rsidRPr="00105F4A">
                              <w:rPr>
                                <w:b/>
                                <w:sz w:val="28"/>
                                <w:szCs w:val="28"/>
                              </w:rPr>
                              <w:t xml:space="preserve">mail made out </w:t>
                            </w:r>
                            <w:r w:rsidR="00105F4A">
                              <w:rPr>
                                <w:b/>
                                <w:sz w:val="28"/>
                                <w:szCs w:val="28"/>
                              </w:rPr>
                              <w:t xml:space="preserve">to just </w:t>
                            </w:r>
                            <w:r w:rsidRPr="00105F4A">
                              <w:rPr>
                                <w:b/>
                                <w:sz w:val="28"/>
                                <w:szCs w:val="28"/>
                              </w:rPr>
                              <w:t>our physical address</w:t>
                            </w:r>
                            <w:r w:rsidR="00105F4A" w:rsidRPr="00105F4A">
                              <w:rPr>
                                <w:b/>
                                <w:sz w:val="28"/>
                                <w:szCs w:val="28"/>
                              </w:rPr>
                              <w:t>.</w:t>
                            </w:r>
                            <w:r w:rsidRPr="00105F4A">
                              <w:rPr>
                                <w:b/>
                                <w:sz w:val="28"/>
                                <w:szCs w:val="28"/>
                              </w:rPr>
                              <w:t xml:space="preserve">  </w:t>
                            </w:r>
                          </w:p>
                          <w:p w:rsidR="000543A0" w:rsidRPr="00105F4A" w:rsidRDefault="000543A0" w:rsidP="003B199B">
                            <w:pPr>
                              <w:jc w:val="both"/>
                              <w:rPr>
                                <w:sz w:val="28"/>
                                <w:szCs w:val="28"/>
                              </w:rPr>
                            </w:pPr>
                          </w:p>
                          <w:p w:rsidR="000543A0" w:rsidRDefault="000543A0" w:rsidP="003B199B">
                            <w:pPr>
                              <w:jc w:val="both"/>
                            </w:pPr>
                          </w:p>
                          <w:p w:rsidR="000543A0" w:rsidRDefault="000543A0" w:rsidP="003B199B">
                            <w:pPr>
                              <w:jc w:val="both"/>
                            </w:pPr>
                          </w:p>
                          <w:p w:rsidR="007C0881" w:rsidRDefault="007C0881" w:rsidP="003B199B">
                            <w:pPr>
                              <w:jc w:val="both"/>
                            </w:pPr>
                          </w:p>
                          <w:p w:rsidR="007C0881" w:rsidRDefault="007C0881" w:rsidP="003B199B">
                            <w:pPr>
                              <w:jc w:val="both"/>
                            </w:pPr>
                          </w:p>
                          <w:p w:rsidR="006A66E1" w:rsidRDefault="009D05AC" w:rsidP="003B199B">
                            <w:pPr>
                              <w:jc w:val="both"/>
                            </w:pPr>
                            <w:r>
                              <w:rPr>
                                <w:rFonts w:ascii="Arial" w:hAnsi="Arial" w:cs="Arial"/>
                                <w:vanish/>
                                <w:color w:val="222222"/>
                              </w:rPr>
                              <w:br/>
                            </w:r>
                          </w:p>
                          <w:p w:rsidR="006A66E1" w:rsidRDefault="006A66E1" w:rsidP="003B199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44.85pt;margin-top:23.9pt;width:298.15pt;height: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" o:allowincell="f" filled="f">
                <v:textbox>
                  <w:txbxContent>
                    <w:p w:rsidR="007A74B1" w:rsidRDefault="00572C18" w:rsidP="00CD1BC4">
                      <w:pPr>
                        <w:pStyle w:val="Heading1-Professional"/>
                        <w:rPr>
                          <w:sz w:val="36"/>
                          <w:szCs w:val="36"/>
                        </w:rPr>
                      </w:pPr>
                      <w:r w:rsidRPr="0033334A">
                        <w:rPr>
                          <w:sz w:val="36"/>
                          <w:szCs w:val="36"/>
                        </w:rPr>
                        <w:t xml:space="preserve">Message from the Sewer </w:t>
                      </w:r>
                      <w:r w:rsidR="00CD1BC4">
                        <w:rPr>
                          <w:sz w:val="36"/>
                          <w:szCs w:val="36"/>
                        </w:rPr>
                        <w:t>District</w:t>
                      </w:r>
                    </w:p>
                    <w:p w:rsidR="00374E49" w:rsidRDefault="00CD1BC4" w:rsidP="00F46324">
                      <w:pPr>
                        <w:jc w:val="both"/>
                      </w:pPr>
                      <w:r>
                        <w:tab/>
                      </w:r>
                      <w:r w:rsidR="001F34B8">
                        <w:t xml:space="preserve"> </w:t>
                      </w:r>
                    </w:p>
                    <w:p w:rsidR="00FD12D5" w:rsidRDefault="00374E49" w:rsidP="003B199B">
                      <w:pPr>
                        <w:jc w:val="both"/>
                      </w:pPr>
                      <w:r>
                        <w:t xml:space="preserve">    </w:t>
                      </w:r>
                      <w:r w:rsidR="000406B8">
                        <w:t xml:space="preserve">   </w:t>
                      </w:r>
                      <w:r w:rsidR="002D580E">
                        <w:tab/>
                      </w:r>
                      <w:r w:rsidR="000543A0">
                        <w:t xml:space="preserve">The District would like to remind everyone that permits are required for connection and disconnection to the sanitary sewer system.  Permits area available on our website at </w:t>
                      </w:r>
                      <w:hyperlink r:id="rId10" w:history="1">
                        <w:r w:rsidR="000543A0" w:rsidRPr="00D84D57">
                          <w:rPr>
                            <w:rStyle w:val="Hyperlink"/>
                          </w:rPr>
                          <w:t>www.mlwssd.org</w:t>
                        </w:r>
                      </w:hyperlink>
                      <w:r w:rsidR="003B0055">
                        <w:t xml:space="preserve"> or at the District office</w:t>
                      </w:r>
                      <w:r w:rsidR="000543A0">
                        <w:t xml:space="preserve">. </w:t>
                      </w:r>
                      <w:r w:rsidR="00D643F2">
                        <w:t xml:space="preserve">  </w:t>
                      </w:r>
                    </w:p>
                    <w:p w:rsidR="00D643F2" w:rsidRDefault="00D643F2" w:rsidP="003B199B">
                      <w:pPr>
                        <w:jc w:val="both"/>
                      </w:pPr>
                      <w:r>
                        <w:t xml:space="preserve">      </w:t>
                      </w:r>
                    </w:p>
                    <w:p w:rsidR="00FD12D5" w:rsidRDefault="00D643F2" w:rsidP="003B199B">
                      <w:pPr>
                        <w:jc w:val="both"/>
                      </w:pPr>
                      <w:r>
                        <w:tab/>
                      </w:r>
                      <w:r w:rsidR="00FD12D5">
                        <w:t xml:space="preserve">The Moose Lake Windemere Sanitary Sewer District has been busy the past year.  A major rehabilitation project took place with two of our lift station.  One being our main lift by Coffee Lake </w:t>
                      </w:r>
                      <w:r w:rsidR="00BA16D9">
                        <w:t xml:space="preserve">which is </w:t>
                      </w:r>
                      <w:r w:rsidR="00FD12D5">
                        <w:t>Lift Station #1 as well as Lift Station “D”</w:t>
                      </w:r>
                      <w:r w:rsidR="00BA16D9">
                        <w:t xml:space="preserve"> located on S Sand Road</w:t>
                      </w:r>
                      <w:r w:rsidR="00FD12D5">
                        <w:t>.   The District hired Meyer Contracting, Inc. from Maple Grove who were on site daily from the later part of October until completion of the project in December.</w:t>
                      </w:r>
                      <w:r>
                        <w:t xml:space="preserve"> </w:t>
                      </w:r>
                      <w:r w:rsidR="00FD12D5">
                        <w:t xml:space="preserve">   This project is 99% complete with just some final cleanup work and seeding to be done in the spring.</w:t>
                      </w:r>
                      <w:r w:rsidR="00895113">
                        <w:t xml:space="preserve">  The project brings more efficient pumps and completes the rehab project of all of our 14 lift stations.  </w:t>
                      </w:r>
                    </w:p>
                    <w:p w:rsidR="00FD12D5" w:rsidRDefault="00FD12D5" w:rsidP="003B199B">
                      <w:pPr>
                        <w:jc w:val="both"/>
                      </w:pPr>
                      <w:r>
                        <w:t xml:space="preserve">  </w:t>
                      </w:r>
                    </w:p>
                    <w:p w:rsidR="00BA16D9" w:rsidRDefault="00FD12D5" w:rsidP="003B199B">
                      <w:pPr>
                        <w:jc w:val="both"/>
                      </w:pPr>
                      <w:r>
                        <w:tab/>
                        <w:t xml:space="preserve">The Sewer District continues to address </w:t>
                      </w:r>
                      <w:r w:rsidR="007C0881">
                        <w:t>i</w:t>
                      </w:r>
                      <w:r>
                        <w:t xml:space="preserve">nfiltration and </w:t>
                      </w:r>
                      <w:r w:rsidR="007C0881">
                        <w:t>i</w:t>
                      </w:r>
                      <w:r>
                        <w:t>nflow problems</w:t>
                      </w:r>
                      <w:r w:rsidR="00833199">
                        <w:t xml:space="preserve"> (groundwater entering the system)</w:t>
                      </w:r>
                      <w:r>
                        <w:t xml:space="preserve"> and system conditions in general and is working with our engineers to determine the findings of the last cleaning and televising performed.  From this the District will come up with a plan to address areas that need repair which will </w:t>
                      </w:r>
                      <w:proofErr w:type="gramStart"/>
                      <w:r>
                        <w:t xml:space="preserve">include </w:t>
                      </w:r>
                      <w:r w:rsidR="00444D29">
                        <w:t xml:space="preserve"> repairs</w:t>
                      </w:r>
                      <w:proofErr w:type="gramEnd"/>
                      <w:r w:rsidR="00444D29">
                        <w:t xml:space="preserve"> to district</w:t>
                      </w:r>
                      <w:r>
                        <w:t xml:space="preserve"> mains and manholes</w:t>
                      </w:r>
                      <w:r w:rsidR="00833199">
                        <w:t xml:space="preserve">.    The project will include grouting and sealing several manholes and also lining of several sections of pipe.  </w:t>
                      </w:r>
                    </w:p>
                    <w:p w:rsidR="00BA16D9" w:rsidRDefault="00BA16D9" w:rsidP="003B199B">
                      <w:pPr>
                        <w:jc w:val="both"/>
                      </w:pPr>
                    </w:p>
                    <w:p w:rsidR="000543A0" w:rsidRDefault="00584BE1" w:rsidP="003B199B">
                      <w:pPr>
                        <w:jc w:val="both"/>
                      </w:pPr>
                      <w:r>
                        <w:tab/>
                      </w:r>
                      <w:r w:rsidR="00891FAA">
                        <w:t>In early June</w:t>
                      </w:r>
                      <w:r w:rsidR="007869D4">
                        <w:t xml:space="preserve"> of last year</w:t>
                      </w:r>
                      <w:r w:rsidR="00891FAA">
                        <w:t>, t</w:t>
                      </w:r>
                      <w:r>
                        <w:t xml:space="preserve">he Sewer District sent out a </w:t>
                      </w:r>
                      <w:r w:rsidR="007A6B50">
                        <w:t xml:space="preserve">brief </w:t>
                      </w:r>
                      <w:r>
                        <w:t xml:space="preserve">survey to property owners located directly around Island Lake and the northern end of Sturgeon Lake </w:t>
                      </w:r>
                      <w:r w:rsidR="007A6B50">
                        <w:t xml:space="preserve">to gauge their interest in municipal sewer service and determine what type </w:t>
                      </w:r>
                      <w:r w:rsidR="000543A0">
                        <w:t xml:space="preserve">and age </w:t>
                      </w:r>
                      <w:r w:rsidR="007A6B50">
                        <w:t xml:space="preserve">of </w:t>
                      </w:r>
                      <w:r w:rsidR="003B0055">
                        <w:t xml:space="preserve">sewer </w:t>
                      </w:r>
                      <w:r w:rsidR="007A6B50">
                        <w:t>system</w:t>
                      </w:r>
                      <w:r w:rsidR="00444D29">
                        <w:t>s</w:t>
                      </w:r>
                      <w:r w:rsidR="007A6B50">
                        <w:t xml:space="preserve"> they currently have</w:t>
                      </w:r>
                      <w:r w:rsidR="00BA16D9">
                        <w:t xml:space="preserve">,   check the number of holding tanks and see if perhaps some areas are in more need for municipal sewer than other areas.  </w:t>
                      </w:r>
                      <w:r w:rsidR="007A6B50">
                        <w:t xml:space="preserve">  The District received 67% response rate from Island Lake and 62% from</w:t>
                      </w:r>
                      <w:r w:rsidR="00444D29">
                        <w:t xml:space="preserve"> the</w:t>
                      </w:r>
                      <w:r w:rsidR="007A6B50">
                        <w:t xml:space="preserve"> northern end of </w:t>
                      </w:r>
                      <w:r w:rsidR="000543A0">
                        <w:t>Sturgeon</w:t>
                      </w:r>
                      <w:r w:rsidR="007A6B50">
                        <w:t xml:space="preserve"> Lake</w:t>
                      </w:r>
                      <w:r w:rsidR="00891FAA">
                        <w:t>.  T</w:t>
                      </w:r>
                      <w:r w:rsidR="007A6B50">
                        <w:t>he</w:t>
                      </w:r>
                      <w:r w:rsidR="003B0055">
                        <w:t xml:space="preserve"> results </w:t>
                      </w:r>
                      <w:r w:rsidR="00891FAA">
                        <w:t>were</w:t>
                      </w:r>
                      <w:r w:rsidR="003B0055">
                        <w:t xml:space="preserve"> fairly inconclusive but the </w:t>
                      </w:r>
                      <w:r w:rsidR="007A6B50">
                        <w:t>majority indicat</w:t>
                      </w:r>
                      <w:r w:rsidR="003B0055">
                        <w:t>ed</w:t>
                      </w:r>
                      <w:r w:rsidR="007A6B50">
                        <w:t xml:space="preserve"> no</w:t>
                      </w:r>
                      <w:r w:rsidR="00891FAA">
                        <w:t>t</w:t>
                      </w:r>
                      <w:r w:rsidR="007A6B50">
                        <w:t xml:space="preserve"> </w:t>
                      </w:r>
                      <w:r w:rsidR="00891FAA">
                        <w:t xml:space="preserve">enough </w:t>
                      </w:r>
                      <w:r w:rsidR="007A6B50">
                        <w:t>interest</w:t>
                      </w:r>
                      <w:r w:rsidR="000543A0">
                        <w:t xml:space="preserve"> in </w:t>
                      </w:r>
                      <w:r w:rsidR="00891FAA">
                        <w:t xml:space="preserve">moving forward with </w:t>
                      </w:r>
                      <w:r w:rsidR="000543A0">
                        <w:t>municipal sewer</w:t>
                      </w:r>
                      <w:r w:rsidR="00891FAA">
                        <w:t xml:space="preserve"> at this time</w:t>
                      </w:r>
                      <w:r w:rsidR="007A6B50">
                        <w:t>.</w:t>
                      </w:r>
                      <w:r w:rsidR="000543A0">
                        <w:t xml:space="preserve">   If you would like more </w:t>
                      </w:r>
                      <w:r w:rsidR="00BA16D9">
                        <w:t xml:space="preserve">detailed </w:t>
                      </w:r>
                      <w:r w:rsidR="000543A0">
                        <w:t>information o</w:t>
                      </w:r>
                      <w:r w:rsidR="00BA16D9">
                        <w:t>f</w:t>
                      </w:r>
                      <w:r w:rsidR="000543A0">
                        <w:t xml:space="preserve"> the results </w:t>
                      </w:r>
                      <w:r w:rsidR="00BA16D9">
                        <w:t>p</w:t>
                      </w:r>
                      <w:r w:rsidR="000543A0">
                        <w:t>lease contact the District office at 218-485-8276.</w:t>
                      </w:r>
                      <w:r w:rsidR="00BA16D9">
                        <w:t xml:space="preserve">  </w:t>
                      </w:r>
                    </w:p>
                    <w:p w:rsidR="00BA16D9" w:rsidRDefault="00BA16D9" w:rsidP="003B199B">
                      <w:pPr>
                        <w:jc w:val="both"/>
                      </w:pPr>
                    </w:p>
                    <w:p w:rsidR="000543A0" w:rsidRDefault="000543A0" w:rsidP="003B199B">
                      <w:pPr>
                        <w:jc w:val="both"/>
                      </w:pPr>
                      <w:r>
                        <w:t>Darla Hall, Executive Director</w:t>
                      </w:r>
                      <w:bookmarkStart w:id="1" w:name="_GoBack"/>
                      <w:bookmarkEnd w:id="1"/>
                    </w:p>
                    <w:p w:rsidR="000543A0" w:rsidRPr="00105F4A" w:rsidRDefault="000543A0" w:rsidP="003B199B">
                      <w:pPr>
                        <w:jc w:val="both"/>
                        <w:rPr>
                          <w:b/>
                          <w:sz w:val="28"/>
                          <w:szCs w:val="28"/>
                        </w:rPr>
                      </w:pPr>
                      <w:r w:rsidRPr="00105F4A">
                        <w:rPr>
                          <w:b/>
                          <w:sz w:val="28"/>
                          <w:szCs w:val="28"/>
                        </w:rPr>
                        <w:t xml:space="preserve">Note to Bill </w:t>
                      </w:r>
                      <w:proofErr w:type="gramStart"/>
                      <w:r w:rsidRPr="00105F4A">
                        <w:rPr>
                          <w:b/>
                          <w:sz w:val="28"/>
                          <w:szCs w:val="28"/>
                        </w:rPr>
                        <w:t>Payers :</w:t>
                      </w:r>
                      <w:proofErr w:type="gramEnd"/>
                      <w:r w:rsidRPr="00105F4A">
                        <w:rPr>
                          <w:b/>
                          <w:sz w:val="28"/>
                          <w:szCs w:val="28"/>
                        </w:rPr>
                        <w:t xml:space="preserve">   All Payments must be sent to PO Box 588, Moose Lake, MN 55767.  Post Office will no longer accept </w:t>
                      </w:r>
                      <w:r w:rsidR="00105F4A" w:rsidRPr="00105F4A">
                        <w:rPr>
                          <w:b/>
                          <w:sz w:val="28"/>
                          <w:szCs w:val="28"/>
                        </w:rPr>
                        <w:t xml:space="preserve">mail made out </w:t>
                      </w:r>
                      <w:r w:rsidR="00105F4A">
                        <w:rPr>
                          <w:b/>
                          <w:sz w:val="28"/>
                          <w:szCs w:val="28"/>
                        </w:rPr>
                        <w:t xml:space="preserve">to just </w:t>
                      </w:r>
                      <w:r w:rsidRPr="00105F4A">
                        <w:rPr>
                          <w:b/>
                          <w:sz w:val="28"/>
                          <w:szCs w:val="28"/>
                        </w:rPr>
                        <w:t>our physical address</w:t>
                      </w:r>
                      <w:r w:rsidR="00105F4A" w:rsidRPr="00105F4A">
                        <w:rPr>
                          <w:b/>
                          <w:sz w:val="28"/>
                          <w:szCs w:val="28"/>
                        </w:rPr>
                        <w:t>.</w:t>
                      </w:r>
                      <w:r w:rsidRPr="00105F4A">
                        <w:rPr>
                          <w:b/>
                          <w:sz w:val="28"/>
                          <w:szCs w:val="28"/>
                        </w:rPr>
                        <w:t xml:space="preserve">  </w:t>
                      </w:r>
                    </w:p>
                    <w:p w:rsidR="000543A0" w:rsidRPr="00105F4A" w:rsidRDefault="000543A0" w:rsidP="003B199B">
                      <w:pPr>
                        <w:jc w:val="both"/>
                        <w:rPr>
                          <w:sz w:val="28"/>
                          <w:szCs w:val="28"/>
                        </w:rPr>
                      </w:pPr>
                    </w:p>
                    <w:p w:rsidR="000543A0" w:rsidRDefault="000543A0" w:rsidP="003B199B">
                      <w:pPr>
                        <w:jc w:val="both"/>
                      </w:pPr>
                    </w:p>
                    <w:p w:rsidR="000543A0" w:rsidRDefault="000543A0" w:rsidP="003B199B">
                      <w:pPr>
                        <w:jc w:val="both"/>
                      </w:pPr>
                    </w:p>
                    <w:p w:rsidR="007C0881" w:rsidRDefault="007C0881" w:rsidP="003B199B">
                      <w:pPr>
                        <w:jc w:val="both"/>
                      </w:pPr>
                    </w:p>
                    <w:p w:rsidR="007C0881" w:rsidRDefault="007C0881" w:rsidP="003B199B">
                      <w:pPr>
                        <w:jc w:val="both"/>
                      </w:pPr>
                    </w:p>
                    <w:p w:rsidR="006A66E1" w:rsidRDefault="009D05AC" w:rsidP="003B199B">
                      <w:pPr>
                        <w:jc w:val="both"/>
                      </w:pPr>
                      <w:r>
                        <w:rPr>
                          <w:rFonts w:ascii="Arial" w:hAnsi="Arial" w:cs="Arial"/>
                          <w:vanish/>
                          <w:color w:val="222222"/>
                        </w:rPr>
                        <w:br/>
                      </w:r>
                    </w:p>
                    <w:p w:rsidR="006A66E1" w:rsidRDefault="006A66E1" w:rsidP="003B199B">
                      <w:pPr>
                        <w:jc w:val="both"/>
                      </w:pPr>
                    </w:p>
                  </w:txbxContent>
                </v:textbox>
              </v:shape>
            </w:pict>
          </mc:Fallback>
        </mc:AlternateContent>
      </w:r>
      <w:r w:rsidR="00AA736A">
        <w:tab/>
      </w:r>
      <w:r w:rsidR="00306B88">
        <w:t>April 2017</w:t>
      </w:r>
    </w:p>
    <w:p w:rsidR="00AA736A" w:rsidRDefault="00F511A0">
      <w:r>
        <w:rPr>
          <w:noProof/>
        </w:rPr>
        <mc:AlternateContent>
          <mc:Choice Requires="wps">
            <w:drawing>
              <wp:anchor distT="0" distB="0" distL="114300" distR="114300" simplePos="0" relativeHeight="251660288" behindDoc="0" locked="0" layoutInCell="0" allowOverlap="1">
                <wp:simplePos x="0" y="0"/>
                <wp:positionH relativeFrom="column">
                  <wp:posOffset>-128905</wp:posOffset>
                </wp:positionH>
                <wp:positionV relativeFrom="paragraph">
                  <wp:posOffset>3810</wp:posOffset>
                </wp:positionV>
                <wp:extent cx="3148330" cy="4895850"/>
                <wp:effectExtent l="9525" t="9525" r="13970" b="952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4895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64F" w:rsidRPr="00F57870" w:rsidRDefault="00025E74" w:rsidP="00B0064F">
                            <w:pPr>
                              <w:pStyle w:val="SidebarTitle-Professional"/>
                              <w:rPr>
                                <w:sz w:val="20"/>
                              </w:rPr>
                            </w:pPr>
                            <w:r w:rsidRPr="00B720E1">
                              <w:t xml:space="preserve"> </w:t>
                            </w:r>
                            <w:r w:rsidR="00B0064F" w:rsidRPr="00F57870">
                              <w:rPr>
                                <w:sz w:val="20"/>
                              </w:rPr>
                              <w:t xml:space="preserve">Moose Lake-Windemere Sanitary Sewer </w:t>
                            </w:r>
                            <w:r w:rsidR="00802F62" w:rsidRPr="00F57870">
                              <w:rPr>
                                <w:sz w:val="20"/>
                              </w:rPr>
                              <w:t>DISTRICT CONTACT</w:t>
                            </w:r>
                            <w:r w:rsidR="00B0064F" w:rsidRPr="00F57870">
                              <w:rPr>
                                <w:sz w:val="20"/>
                              </w:rPr>
                              <w:t xml:space="preserve"> </w:t>
                            </w:r>
                            <w:r w:rsidR="00802F62" w:rsidRPr="00F57870">
                              <w:rPr>
                                <w:sz w:val="20"/>
                              </w:rPr>
                              <w:t>information</w:t>
                            </w:r>
                          </w:p>
                          <w:p w:rsidR="00B0064F" w:rsidRDefault="00B0064F" w:rsidP="00B0064F">
                            <w:pPr>
                              <w:pStyle w:val="NoSpacing"/>
                            </w:pPr>
                            <w:r w:rsidRPr="00E96E67">
                              <w:rPr>
                                <w:b/>
                              </w:rPr>
                              <w:t>Chairperson</w:t>
                            </w:r>
                            <w:r w:rsidR="00F57870">
                              <w:rPr>
                                <w:b/>
                              </w:rPr>
                              <w:t xml:space="preserve">, </w:t>
                            </w:r>
                            <w:r w:rsidRPr="00F57870">
                              <w:rPr>
                                <w:b/>
                              </w:rPr>
                              <w:t>Byron Kuster</w:t>
                            </w:r>
                            <w:r w:rsidR="004245F0">
                              <w:tab/>
                            </w:r>
                            <w:r w:rsidR="004245F0">
                              <w:tab/>
                            </w:r>
                            <w:r w:rsidR="004245F0">
                              <w:tab/>
                            </w:r>
                          </w:p>
                          <w:p w:rsidR="00B0064F" w:rsidRDefault="00B0064F" w:rsidP="00B0064F">
                            <w:pPr>
                              <w:pStyle w:val="NoSpacing"/>
                            </w:pPr>
                            <w:r>
                              <w:t>4761 Coffee Lake Road</w:t>
                            </w:r>
                            <w:r w:rsidR="004245F0">
                              <w:tab/>
                            </w:r>
                            <w:r w:rsidR="004245F0">
                              <w:tab/>
                            </w:r>
                          </w:p>
                          <w:p w:rsidR="00B0064F" w:rsidRDefault="00B0064F" w:rsidP="00B0064F">
                            <w:pPr>
                              <w:pStyle w:val="NoSpacing"/>
                            </w:pPr>
                            <w:r>
                              <w:t>Moose Lake, MN  55767</w:t>
                            </w:r>
                            <w:r w:rsidR="004245F0">
                              <w:t xml:space="preserve">        </w:t>
                            </w:r>
                            <w:r w:rsidR="004245F0">
                              <w:tab/>
                            </w:r>
                            <w:r>
                              <w:t>(218) 485-8511</w:t>
                            </w:r>
                          </w:p>
                          <w:p w:rsidR="00B0064F" w:rsidRDefault="00B0064F" w:rsidP="00B0064F">
                            <w:pPr>
                              <w:pStyle w:val="NoSpacing"/>
                            </w:pPr>
                          </w:p>
                          <w:p w:rsidR="00B0064F" w:rsidRDefault="00B0064F" w:rsidP="00B0064F">
                            <w:pPr>
                              <w:pStyle w:val="NoSpacing"/>
                            </w:pPr>
                            <w:r w:rsidRPr="00E96E67">
                              <w:rPr>
                                <w:b/>
                              </w:rPr>
                              <w:t>Vice Chairperson</w:t>
                            </w:r>
                            <w:r w:rsidR="00F57870">
                              <w:rPr>
                                <w:b/>
                              </w:rPr>
                              <w:t xml:space="preserve">, </w:t>
                            </w:r>
                            <w:r w:rsidR="0076065F">
                              <w:rPr>
                                <w:b/>
                              </w:rPr>
                              <w:t>Cliff Koski</w:t>
                            </w:r>
                          </w:p>
                          <w:p w:rsidR="00B0064F" w:rsidRDefault="0076065F" w:rsidP="00B0064F">
                            <w:pPr>
                              <w:pStyle w:val="NoSpacing"/>
                            </w:pPr>
                            <w:r>
                              <w:t>4496 Konieska Road</w:t>
                            </w:r>
                          </w:p>
                          <w:p w:rsidR="00B0064F" w:rsidRDefault="00B0064F" w:rsidP="00B0064F">
                            <w:pPr>
                              <w:pStyle w:val="NoSpacing"/>
                            </w:pPr>
                            <w:r>
                              <w:t>Moose Lake, MN  55767</w:t>
                            </w:r>
                            <w:r w:rsidR="004245F0">
                              <w:t xml:space="preserve">        </w:t>
                            </w:r>
                            <w:r w:rsidR="004245F0">
                              <w:tab/>
                            </w:r>
                            <w:r>
                              <w:t>(218) 485-8</w:t>
                            </w:r>
                            <w:r w:rsidR="0076065F">
                              <w:t>366</w:t>
                            </w:r>
                          </w:p>
                          <w:p w:rsidR="00B0064F" w:rsidRDefault="00B0064F" w:rsidP="00B0064F">
                            <w:pPr>
                              <w:pStyle w:val="NoSpacing"/>
                            </w:pPr>
                          </w:p>
                          <w:p w:rsidR="00B0064F" w:rsidRDefault="00306B88" w:rsidP="00B0064F">
                            <w:pPr>
                              <w:pStyle w:val="NoSpacing"/>
                            </w:pPr>
                            <w:r>
                              <w:rPr>
                                <w:b/>
                              </w:rPr>
                              <w:t xml:space="preserve">Board Member, </w:t>
                            </w:r>
                            <w:proofErr w:type="gramStart"/>
                            <w:r>
                              <w:rPr>
                                <w:b/>
                              </w:rPr>
                              <w:t xml:space="preserve">Clair </w:t>
                            </w:r>
                            <w:r w:rsidR="00B0064F" w:rsidRPr="00F57870">
                              <w:rPr>
                                <w:b/>
                              </w:rPr>
                              <w:t xml:space="preserve"> Strandlie</w:t>
                            </w:r>
                            <w:proofErr w:type="gramEnd"/>
                          </w:p>
                          <w:p w:rsidR="00B0064F" w:rsidRDefault="00B0064F" w:rsidP="00B0064F">
                            <w:pPr>
                              <w:pStyle w:val="NoSpacing"/>
                            </w:pPr>
                            <w:r>
                              <w:t>94655 Island Lake Road</w:t>
                            </w:r>
                          </w:p>
                          <w:p w:rsidR="00B0064F" w:rsidRDefault="00B0064F" w:rsidP="00B0064F">
                            <w:pPr>
                              <w:pStyle w:val="NoSpacing"/>
                            </w:pPr>
                            <w:r>
                              <w:t>Sturgeon Lake, MN  55783</w:t>
                            </w:r>
                            <w:r w:rsidR="004245F0">
                              <w:t xml:space="preserve">    </w:t>
                            </w:r>
                            <w:r w:rsidR="004245F0">
                              <w:tab/>
                            </w:r>
                            <w:r>
                              <w:t>(218) 485-8868</w:t>
                            </w:r>
                          </w:p>
                          <w:p w:rsidR="004245F0" w:rsidRDefault="004245F0" w:rsidP="004245F0">
                            <w:pPr>
                              <w:pStyle w:val="NoSpacing"/>
                              <w:rPr>
                                <w:b/>
                              </w:rPr>
                            </w:pPr>
                          </w:p>
                          <w:p w:rsidR="004245F0" w:rsidRPr="00F57870" w:rsidRDefault="004245F0" w:rsidP="004245F0">
                            <w:pPr>
                              <w:pStyle w:val="NoSpacing"/>
                              <w:rPr>
                                <w:b/>
                              </w:rPr>
                            </w:pPr>
                            <w:r>
                              <w:rPr>
                                <w:b/>
                              </w:rPr>
                              <w:t>Board Member</w:t>
                            </w:r>
                            <w:r w:rsidR="00F57870">
                              <w:rPr>
                                <w:b/>
                              </w:rPr>
                              <w:t xml:space="preserve">, </w:t>
                            </w:r>
                            <w:r w:rsidRPr="00F57870">
                              <w:rPr>
                                <w:b/>
                              </w:rPr>
                              <w:t>Henry Gretsfeld</w:t>
                            </w:r>
                          </w:p>
                          <w:p w:rsidR="004245F0" w:rsidRDefault="004245F0" w:rsidP="004245F0">
                            <w:pPr>
                              <w:pStyle w:val="NoSpacing"/>
                            </w:pPr>
                            <w:r>
                              <w:t xml:space="preserve">93672 </w:t>
                            </w:r>
                            <w:proofErr w:type="spellStart"/>
                            <w:r>
                              <w:t>Sunbay</w:t>
                            </w:r>
                            <w:proofErr w:type="spellEnd"/>
                            <w:r>
                              <w:t xml:space="preserve"> Lane</w:t>
                            </w:r>
                          </w:p>
                          <w:p w:rsidR="004245F0" w:rsidRDefault="004245F0" w:rsidP="004245F0">
                            <w:pPr>
                              <w:pStyle w:val="NoSpacing"/>
                            </w:pPr>
                            <w:r>
                              <w:t xml:space="preserve">Sturgeon Lake, MN  55783    </w:t>
                            </w:r>
                            <w:r>
                              <w:tab/>
                              <w:t>(218) 485-4869</w:t>
                            </w:r>
                          </w:p>
                          <w:p w:rsidR="004245F0" w:rsidRDefault="004245F0" w:rsidP="004245F0">
                            <w:pPr>
                              <w:pStyle w:val="NoSpacing"/>
                            </w:pPr>
                          </w:p>
                          <w:p w:rsidR="004245F0" w:rsidRDefault="00306B88" w:rsidP="00F57870">
                            <w:pPr>
                              <w:pStyle w:val="NoSpacing"/>
                            </w:pPr>
                            <w:r>
                              <w:rPr>
                                <w:b/>
                              </w:rPr>
                              <w:t>Treasurer</w:t>
                            </w:r>
                            <w:r w:rsidR="00F57870">
                              <w:rPr>
                                <w:b/>
                              </w:rPr>
                              <w:t xml:space="preserve">, </w:t>
                            </w:r>
                            <w:r w:rsidR="00EA5267">
                              <w:rPr>
                                <w:b/>
                              </w:rPr>
                              <w:t>Eric Niels</w:t>
                            </w:r>
                            <w:r w:rsidR="000B0C43">
                              <w:rPr>
                                <w:b/>
                              </w:rPr>
                              <w:t>e</w:t>
                            </w:r>
                            <w:r w:rsidR="00EA5267">
                              <w:rPr>
                                <w:b/>
                              </w:rPr>
                              <w:t>n</w:t>
                            </w:r>
                          </w:p>
                          <w:p w:rsidR="004245F0" w:rsidRDefault="00EA5267" w:rsidP="004245F0">
                            <w:pPr>
                              <w:pStyle w:val="NoSpacing"/>
                            </w:pPr>
                            <w:r>
                              <w:t xml:space="preserve">39016 N. </w:t>
                            </w:r>
                            <w:proofErr w:type="spellStart"/>
                            <w:r>
                              <w:t>Shoreland</w:t>
                            </w:r>
                            <w:proofErr w:type="spellEnd"/>
                            <w:r>
                              <w:t xml:space="preserve"> Road</w:t>
                            </w:r>
                          </w:p>
                          <w:p w:rsidR="00EA5267" w:rsidRDefault="00EA5267" w:rsidP="004245F0">
                            <w:pPr>
                              <w:pStyle w:val="NoSpacing"/>
                            </w:pPr>
                            <w:r>
                              <w:t>Sturgeon Lake, MN  55783</w:t>
                            </w:r>
                            <w:r>
                              <w:tab/>
                              <w:t>(218)485-8455</w:t>
                            </w:r>
                          </w:p>
                          <w:p w:rsidR="00EA5267" w:rsidRDefault="00EA5267" w:rsidP="004245F0">
                            <w:pPr>
                              <w:pStyle w:val="NoSpacing"/>
                            </w:pPr>
                          </w:p>
                          <w:p w:rsidR="004245F0" w:rsidRPr="00F57870" w:rsidRDefault="004245F0" w:rsidP="004245F0">
                            <w:pPr>
                              <w:pStyle w:val="NoSpacing"/>
                              <w:rPr>
                                <w:b/>
                              </w:rPr>
                            </w:pPr>
                            <w:r>
                              <w:rPr>
                                <w:b/>
                              </w:rPr>
                              <w:t>Executive Director</w:t>
                            </w:r>
                            <w:r w:rsidR="00F57870">
                              <w:rPr>
                                <w:b/>
                              </w:rPr>
                              <w:t xml:space="preserve">, </w:t>
                            </w:r>
                            <w:r w:rsidRPr="00F57870">
                              <w:rPr>
                                <w:b/>
                              </w:rPr>
                              <w:t>Darla Hall</w:t>
                            </w:r>
                          </w:p>
                          <w:p w:rsidR="004245F0" w:rsidRDefault="004245F0" w:rsidP="004245F0">
                            <w:pPr>
                              <w:pStyle w:val="NoSpacing"/>
                            </w:pPr>
                            <w:r>
                              <w:t xml:space="preserve">MLWSSD </w:t>
                            </w:r>
                            <w:r>
                              <w:tab/>
                            </w:r>
                            <w:r>
                              <w:tab/>
                            </w:r>
                            <w:r>
                              <w:tab/>
                              <w:t>(218) 485-8276</w:t>
                            </w:r>
                          </w:p>
                          <w:p w:rsidR="00C0017A" w:rsidRDefault="00C0017A" w:rsidP="004245F0">
                            <w:pPr>
                              <w:pStyle w:val="NoSpacing"/>
                            </w:pPr>
                            <w:r>
                              <w:t>mlwssd@mchsi.com</w:t>
                            </w:r>
                          </w:p>
                          <w:p w:rsidR="00B0064F" w:rsidRDefault="00B0064F" w:rsidP="004245F0">
                            <w:pPr>
                              <w:pStyle w:val="NoSpacing"/>
                              <w:jc w:val="center"/>
                              <w:rPr>
                                <w:b/>
                              </w:rPr>
                            </w:pPr>
                            <w:r>
                              <w:rPr>
                                <w:b/>
                              </w:rPr>
                              <w:t>Superintendent</w:t>
                            </w:r>
                          </w:p>
                          <w:p w:rsidR="00B0064F" w:rsidRPr="00F57870" w:rsidRDefault="00B0064F" w:rsidP="004245F0">
                            <w:pPr>
                              <w:pStyle w:val="NoSpacing"/>
                              <w:jc w:val="center"/>
                              <w:rPr>
                                <w:b/>
                              </w:rPr>
                            </w:pPr>
                            <w:r w:rsidRPr="00F57870">
                              <w:rPr>
                                <w:b/>
                              </w:rPr>
                              <w:t>Keith Newman</w:t>
                            </w:r>
                          </w:p>
                          <w:p w:rsidR="00B0064F" w:rsidRDefault="00562CB7" w:rsidP="004245F0">
                            <w:pPr>
                              <w:pStyle w:val="NoSpacing"/>
                              <w:jc w:val="center"/>
                            </w:pPr>
                            <w:r>
                              <w:t>(</w:t>
                            </w:r>
                            <w:proofErr w:type="gramStart"/>
                            <w:r>
                              <w:t>cell</w:t>
                            </w:r>
                            <w:proofErr w:type="gramEnd"/>
                            <w:r>
                              <w:t>) 218-380-6114</w:t>
                            </w:r>
                          </w:p>
                          <w:p w:rsidR="009C677B" w:rsidRDefault="009C677B" w:rsidP="004245F0">
                            <w:pPr>
                              <w:pStyle w:val="NoSpacing"/>
                              <w:jc w:val="center"/>
                            </w:pPr>
                          </w:p>
                          <w:p w:rsidR="009C677B" w:rsidRDefault="009C677B" w:rsidP="004245F0">
                            <w:pPr>
                              <w:pStyle w:val="NoSpacing"/>
                              <w:jc w:val="center"/>
                            </w:pPr>
                            <w:r>
                              <w:t>Office Hours Mon., Tues., Wed.  8:30 a.m. to 2:30 p.m.</w:t>
                            </w:r>
                          </w:p>
                          <w:p w:rsidR="0039496D" w:rsidRDefault="0039496D" w:rsidP="004245F0">
                            <w:pPr>
                              <w:jc w:val="center"/>
                            </w:pPr>
                          </w:p>
                          <w:p w:rsidR="009C677B" w:rsidRDefault="009C677B" w:rsidP="004245F0">
                            <w:pPr>
                              <w:jc w:val="center"/>
                            </w:pPr>
                          </w:p>
                          <w:p w:rsidR="009C677B" w:rsidRPr="00B720E1" w:rsidRDefault="009C677B" w:rsidP="004245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0.15pt;margin-top:.3pt;width:247.9pt;height: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" o:allowincell="f" filled="f">
                <v:textbox>
                  <w:txbxContent>
                    <w:p w:rsidR="00B0064F" w:rsidRPr="00F57870" w:rsidRDefault="00025E74" w:rsidP="00B0064F">
                      <w:pPr>
                        <w:pStyle w:val="SidebarTitle-Professional"/>
                        <w:rPr>
                          <w:sz w:val="20"/>
                        </w:rPr>
                      </w:pPr>
                      <w:r w:rsidRPr="00B720E1">
                        <w:t xml:space="preserve"> </w:t>
                      </w:r>
                      <w:r w:rsidR="00B0064F" w:rsidRPr="00F57870">
                        <w:rPr>
                          <w:sz w:val="20"/>
                        </w:rPr>
                        <w:t xml:space="preserve">Moose Lake-Windemere Sanitary Sewer </w:t>
                      </w:r>
                      <w:r w:rsidR="00802F62" w:rsidRPr="00F57870">
                        <w:rPr>
                          <w:sz w:val="20"/>
                        </w:rPr>
                        <w:t>DISTRICT CONTACT</w:t>
                      </w:r>
                      <w:r w:rsidR="00B0064F" w:rsidRPr="00F57870">
                        <w:rPr>
                          <w:sz w:val="20"/>
                        </w:rPr>
                        <w:t xml:space="preserve"> </w:t>
                      </w:r>
                      <w:r w:rsidR="00802F62" w:rsidRPr="00F57870">
                        <w:rPr>
                          <w:sz w:val="20"/>
                        </w:rPr>
                        <w:t>information</w:t>
                      </w:r>
                    </w:p>
                    <w:p w:rsidR="00B0064F" w:rsidRDefault="00B0064F" w:rsidP="00B0064F">
                      <w:pPr>
                        <w:pStyle w:val="NoSpacing"/>
                      </w:pPr>
                      <w:r w:rsidRPr="00E96E67">
                        <w:rPr>
                          <w:b/>
                        </w:rPr>
                        <w:t>Chairperson</w:t>
                      </w:r>
                      <w:r w:rsidR="00F57870">
                        <w:rPr>
                          <w:b/>
                        </w:rPr>
                        <w:t xml:space="preserve">, </w:t>
                      </w:r>
                      <w:r w:rsidRPr="00F57870">
                        <w:rPr>
                          <w:b/>
                        </w:rPr>
                        <w:t>Byron Kuster</w:t>
                      </w:r>
                      <w:r w:rsidR="004245F0">
                        <w:tab/>
                      </w:r>
                      <w:r w:rsidR="004245F0">
                        <w:tab/>
                      </w:r>
                      <w:r w:rsidR="004245F0">
                        <w:tab/>
                      </w:r>
                    </w:p>
                    <w:p w:rsidR="00B0064F" w:rsidRDefault="00B0064F" w:rsidP="00B0064F">
                      <w:pPr>
                        <w:pStyle w:val="NoSpacing"/>
                      </w:pPr>
                      <w:r>
                        <w:t>4761 Coffee Lake Road</w:t>
                      </w:r>
                      <w:r w:rsidR="004245F0">
                        <w:tab/>
                      </w:r>
                      <w:r w:rsidR="004245F0">
                        <w:tab/>
                      </w:r>
                    </w:p>
                    <w:p w:rsidR="00B0064F" w:rsidRDefault="00B0064F" w:rsidP="00B0064F">
                      <w:pPr>
                        <w:pStyle w:val="NoSpacing"/>
                      </w:pPr>
                      <w:r>
                        <w:t>Moose Lake, MN  55767</w:t>
                      </w:r>
                      <w:r w:rsidR="004245F0">
                        <w:t xml:space="preserve">        </w:t>
                      </w:r>
                      <w:r w:rsidR="004245F0">
                        <w:tab/>
                      </w:r>
                      <w:r>
                        <w:t>(218) 485-8511</w:t>
                      </w:r>
                    </w:p>
                    <w:p w:rsidR="00B0064F" w:rsidRDefault="00B0064F" w:rsidP="00B0064F">
                      <w:pPr>
                        <w:pStyle w:val="NoSpacing"/>
                      </w:pPr>
                    </w:p>
                    <w:p w:rsidR="00B0064F" w:rsidRDefault="00B0064F" w:rsidP="00B0064F">
                      <w:pPr>
                        <w:pStyle w:val="NoSpacing"/>
                      </w:pPr>
                      <w:r w:rsidRPr="00E96E67">
                        <w:rPr>
                          <w:b/>
                        </w:rPr>
                        <w:t>Vice Chairperson</w:t>
                      </w:r>
                      <w:r w:rsidR="00F57870">
                        <w:rPr>
                          <w:b/>
                        </w:rPr>
                        <w:t xml:space="preserve">, </w:t>
                      </w:r>
                      <w:r w:rsidR="0076065F">
                        <w:rPr>
                          <w:b/>
                        </w:rPr>
                        <w:t>Cliff Koski</w:t>
                      </w:r>
                    </w:p>
                    <w:p w:rsidR="00B0064F" w:rsidRDefault="0076065F" w:rsidP="00B0064F">
                      <w:pPr>
                        <w:pStyle w:val="NoSpacing"/>
                      </w:pPr>
                      <w:r>
                        <w:t>4496 Konieska Road</w:t>
                      </w:r>
                    </w:p>
                    <w:p w:rsidR="00B0064F" w:rsidRDefault="00B0064F" w:rsidP="00B0064F">
                      <w:pPr>
                        <w:pStyle w:val="NoSpacing"/>
                      </w:pPr>
                      <w:r>
                        <w:t>Moose Lake, MN  55767</w:t>
                      </w:r>
                      <w:r w:rsidR="004245F0">
                        <w:t xml:space="preserve">        </w:t>
                      </w:r>
                      <w:r w:rsidR="004245F0">
                        <w:tab/>
                      </w:r>
                      <w:r>
                        <w:t>(218) 485-8</w:t>
                      </w:r>
                      <w:r w:rsidR="0076065F">
                        <w:t>366</w:t>
                      </w:r>
                    </w:p>
                    <w:p w:rsidR="00B0064F" w:rsidRDefault="00B0064F" w:rsidP="00B0064F">
                      <w:pPr>
                        <w:pStyle w:val="NoSpacing"/>
                      </w:pPr>
                    </w:p>
                    <w:p w:rsidR="00B0064F" w:rsidRDefault="00306B88" w:rsidP="00B0064F">
                      <w:pPr>
                        <w:pStyle w:val="NoSpacing"/>
                      </w:pPr>
                      <w:r>
                        <w:rPr>
                          <w:b/>
                        </w:rPr>
                        <w:t xml:space="preserve">Board Member, </w:t>
                      </w:r>
                      <w:proofErr w:type="gramStart"/>
                      <w:r>
                        <w:rPr>
                          <w:b/>
                        </w:rPr>
                        <w:t xml:space="preserve">Clair </w:t>
                      </w:r>
                      <w:r w:rsidR="00B0064F" w:rsidRPr="00F57870">
                        <w:rPr>
                          <w:b/>
                        </w:rPr>
                        <w:t xml:space="preserve"> Strandlie</w:t>
                      </w:r>
                      <w:proofErr w:type="gramEnd"/>
                    </w:p>
                    <w:p w:rsidR="00B0064F" w:rsidRDefault="00B0064F" w:rsidP="00B0064F">
                      <w:pPr>
                        <w:pStyle w:val="NoSpacing"/>
                      </w:pPr>
                      <w:r>
                        <w:t>94655 Island Lake Road</w:t>
                      </w:r>
                    </w:p>
                    <w:p w:rsidR="00B0064F" w:rsidRDefault="00B0064F" w:rsidP="00B0064F">
                      <w:pPr>
                        <w:pStyle w:val="NoSpacing"/>
                      </w:pPr>
                      <w:r>
                        <w:t>Sturgeon Lake, MN  55783</w:t>
                      </w:r>
                      <w:r w:rsidR="004245F0">
                        <w:t xml:space="preserve">    </w:t>
                      </w:r>
                      <w:r w:rsidR="004245F0">
                        <w:tab/>
                      </w:r>
                      <w:r>
                        <w:t>(218) 485-8868</w:t>
                      </w:r>
                    </w:p>
                    <w:p w:rsidR="004245F0" w:rsidRDefault="004245F0" w:rsidP="004245F0">
                      <w:pPr>
                        <w:pStyle w:val="NoSpacing"/>
                        <w:rPr>
                          <w:b/>
                        </w:rPr>
                      </w:pPr>
                    </w:p>
                    <w:p w:rsidR="004245F0" w:rsidRPr="00F57870" w:rsidRDefault="004245F0" w:rsidP="004245F0">
                      <w:pPr>
                        <w:pStyle w:val="NoSpacing"/>
                        <w:rPr>
                          <w:b/>
                        </w:rPr>
                      </w:pPr>
                      <w:r>
                        <w:rPr>
                          <w:b/>
                        </w:rPr>
                        <w:t>Board Member</w:t>
                      </w:r>
                      <w:r w:rsidR="00F57870">
                        <w:rPr>
                          <w:b/>
                        </w:rPr>
                        <w:t xml:space="preserve">, </w:t>
                      </w:r>
                      <w:r w:rsidRPr="00F57870">
                        <w:rPr>
                          <w:b/>
                        </w:rPr>
                        <w:t>Henry Gretsfeld</w:t>
                      </w:r>
                    </w:p>
                    <w:p w:rsidR="004245F0" w:rsidRDefault="004245F0" w:rsidP="004245F0">
                      <w:pPr>
                        <w:pStyle w:val="NoSpacing"/>
                      </w:pPr>
                      <w:r>
                        <w:t xml:space="preserve">93672 </w:t>
                      </w:r>
                      <w:proofErr w:type="spellStart"/>
                      <w:r>
                        <w:t>Sunbay</w:t>
                      </w:r>
                      <w:proofErr w:type="spellEnd"/>
                      <w:r>
                        <w:t xml:space="preserve"> Lane</w:t>
                      </w:r>
                    </w:p>
                    <w:p w:rsidR="004245F0" w:rsidRDefault="004245F0" w:rsidP="004245F0">
                      <w:pPr>
                        <w:pStyle w:val="NoSpacing"/>
                      </w:pPr>
                      <w:r>
                        <w:t xml:space="preserve">Sturgeon Lake, MN  55783    </w:t>
                      </w:r>
                      <w:r>
                        <w:tab/>
                        <w:t>(218) 485-4869</w:t>
                      </w:r>
                    </w:p>
                    <w:p w:rsidR="004245F0" w:rsidRDefault="004245F0" w:rsidP="004245F0">
                      <w:pPr>
                        <w:pStyle w:val="NoSpacing"/>
                      </w:pPr>
                    </w:p>
                    <w:p w:rsidR="004245F0" w:rsidRDefault="00306B88" w:rsidP="00F57870">
                      <w:pPr>
                        <w:pStyle w:val="NoSpacing"/>
                      </w:pPr>
                      <w:r>
                        <w:rPr>
                          <w:b/>
                        </w:rPr>
                        <w:t>Treasurer</w:t>
                      </w:r>
                      <w:r w:rsidR="00F57870">
                        <w:rPr>
                          <w:b/>
                        </w:rPr>
                        <w:t xml:space="preserve">, </w:t>
                      </w:r>
                      <w:r w:rsidR="00EA5267">
                        <w:rPr>
                          <w:b/>
                        </w:rPr>
                        <w:t>Eric Niels</w:t>
                      </w:r>
                      <w:r w:rsidR="000B0C43">
                        <w:rPr>
                          <w:b/>
                        </w:rPr>
                        <w:t>e</w:t>
                      </w:r>
                      <w:r w:rsidR="00EA5267">
                        <w:rPr>
                          <w:b/>
                        </w:rPr>
                        <w:t>n</w:t>
                      </w:r>
                    </w:p>
                    <w:p w:rsidR="004245F0" w:rsidRDefault="00EA5267" w:rsidP="004245F0">
                      <w:pPr>
                        <w:pStyle w:val="NoSpacing"/>
                      </w:pPr>
                      <w:r>
                        <w:t xml:space="preserve">39016 N. </w:t>
                      </w:r>
                      <w:proofErr w:type="spellStart"/>
                      <w:r>
                        <w:t>Shoreland</w:t>
                      </w:r>
                      <w:proofErr w:type="spellEnd"/>
                      <w:r>
                        <w:t xml:space="preserve"> Road</w:t>
                      </w:r>
                    </w:p>
                    <w:p w:rsidR="00EA5267" w:rsidRDefault="00EA5267" w:rsidP="004245F0">
                      <w:pPr>
                        <w:pStyle w:val="NoSpacing"/>
                      </w:pPr>
                      <w:r>
                        <w:t>Sturgeon Lake, MN  55783</w:t>
                      </w:r>
                      <w:r>
                        <w:tab/>
                        <w:t>(218)485-8455</w:t>
                      </w:r>
                    </w:p>
                    <w:p w:rsidR="00EA5267" w:rsidRDefault="00EA5267" w:rsidP="004245F0">
                      <w:pPr>
                        <w:pStyle w:val="NoSpacing"/>
                      </w:pPr>
                    </w:p>
                    <w:p w:rsidR="004245F0" w:rsidRPr="00F57870" w:rsidRDefault="004245F0" w:rsidP="004245F0">
                      <w:pPr>
                        <w:pStyle w:val="NoSpacing"/>
                        <w:rPr>
                          <w:b/>
                        </w:rPr>
                      </w:pPr>
                      <w:r>
                        <w:rPr>
                          <w:b/>
                        </w:rPr>
                        <w:t>Executive Director</w:t>
                      </w:r>
                      <w:r w:rsidR="00F57870">
                        <w:rPr>
                          <w:b/>
                        </w:rPr>
                        <w:t xml:space="preserve">, </w:t>
                      </w:r>
                      <w:r w:rsidRPr="00F57870">
                        <w:rPr>
                          <w:b/>
                        </w:rPr>
                        <w:t>Darla Hall</w:t>
                      </w:r>
                    </w:p>
                    <w:p w:rsidR="004245F0" w:rsidRDefault="004245F0" w:rsidP="004245F0">
                      <w:pPr>
                        <w:pStyle w:val="NoSpacing"/>
                      </w:pPr>
                      <w:r>
                        <w:t xml:space="preserve">MLWSSD </w:t>
                      </w:r>
                      <w:r>
                        <w:tab/>
                      </w:r>
                      <w:r>
                        <w:tab/>
                      </w:r>
                      <w:r>
                        <w:tab/>
                        <w:t>(218) 485-8276</w:t>
                      </w:r>
                    </w:p>
                    <w:p w:rsidR="00C0017A" w:rsidRDefault="00C0017A" w:rsidP="004245F0">
                      <w:pPr>
                        <w:pStyle w:val="NoSpacing"/>
                      </w:pPr>
                      <w:r>
                        <w:t>mlwssd@mchsi.com</w:t>
                      </w:r>
                    </w:p>
                    <w:p w:rsidR="00B0064F" w:rsidRDefault="00B0064F" w:rsidP="004245F0">
                      <w:pPr>
                        <w:pStyle w:val="NoSpacing"/>
                        <w:jc w:val="center"/>
                        <w:rPr>
                          <w:b/>
                        </w:rPr>
                      </w:pPr>
                      <w:r>
                        <w:rPr>
                          <w:b/>
                        </w:rPr>
                        <w:t>Superintendent</w:t>
                      </w:r>
                    </w:p>
                    <w:p w:rsidR="00B0064F" w:rsidRPr="00F57870" w:rsidRDefault="00B0064F" w:rsidP="004245F0">
                      <w:pPr>
                        <w:pStyle w:val="NoSpacing"/>
                        <w:jc w:val="center"/>
                        <w:rPr>
                          <w:b/>
                        </w:rPr>
                      </w:pPr>
                      <w:r w:rsidRPr="00F57870">
                        <w:rPr>
                          <w:b/>
                        </w:rPr>
                        <w:t>Keith Newman</w:t>
                      </w:r>
                    </w:p>
                    <w:p w:rsidR="00B0064F" w:rsidRDefault="00562CB7" w:rsidP="004245F0">
                      <w:pPr>
                        <w:pStyle w:val="NoSpacing"/>
                        <w:jc w:val="center"/>
                      </w:pPr>
                      <w:r>
                        <w:t>(</w:t>
                      </w:r>
                      <w:proofErr w:type="gramStart"/>
                      <w:r>
                        <w:t>cell</w:t>
                      </w:r>
                      <w:proofErr w:type="gramEnd"/>
                      <w:r>
                        <w:t>) 218-380-6114</w:t>
                      </w:r>
                    </w:p>
                    <w:p w:rsidR="009C677B" w:rsidRDefault="009C677B" w:rsidP="004245F0">
                      <w:pPr>
                        <w:pStyle w:val="NoSpacing"/>
                        <w:jc w:val="center"/>
                      </w:pPr>
                    </w:p>
                    <w:p w:rsidR="009C677B" w:rsidRDefault="009C677B" w:rsidP="004245F0">
                      <w:pPr>
                        <w:pStyle w:val="NoSpacing"/>
                        <w:jc w:val="center"/>
                      </w:pPr>
                      <w:r>
                        <w:t>Office Hours Mon., Tues., Wed.  8:30 a.m. to 2:30 p.m.</w:t>
                      </w:r>
                    </w:p>
                    <w:p w:rsidR="0039496D" w:rsidRDefault="0039496D" w:rsidP="004245F0">
                      <w:pPr>
                        <w:jc w:val="center"/>
                      </w:pPr>
                    </w:p>
                    <w:p w:rsidR="009C677B" w:rsidRDefault="009C677B" w:rsidP="004245F0">
                      <w:pPr>
                        <w:jc w:val="center"/>
                      </w:pPr>
                    </w:p>
                    <w:p w:rsidR="009C677B" w:rsidRPr="00B720E1" w:rsidRDefault="009C677B" w:rsidP="004245F0">
                      <w:pPr>
                        <w:jc w:val="center"/>
                      </w:pPr>
                    </w:p>
                  </w:txbxContent>
                </v:textbox>
              </v:shape>
            </w:pict>
          </mc:Fallback>
        </mc:AlternateContent>
      </w:r>
    </w:p>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4407"/>
      </w:tblGrid>
      <w:tr w:rsidR="00F57870" w:rsidTr="00534BB1">
        <w:trPr>
          <w:trHeight w:val="39"/>
        </w:trPr>
        <w:tc>
          <w:tcPr>
            <w:tcW w:w="5019" w:type="dxa"/>
            <w:gridSpan w:val="2"/>
            <w:tcBorders>
              <w:top w:val="nil"/>
              <w:left w:val="nil"/>
              <w:bottom w:val="nil"/>
              <w:right w:val="nil"/>
            </w:tcBorders>
          </w:tcPr>
          <w:p w:rsidR="00F57870" w:rsidRDefault="00F57870" w:rsidP="00A80FA0">
            <w:pPr>
              <w:pStyle w:val="TOCHeading-Professional"/>
            </w:pPr>
            <w:r>
              <w:t>Inside This Issue</w:t>
            </w:r>
          </w:p>
        </w:tc>
      </w:tr>
      <w:tr w:rsidR="00F57870" w:rsidTr="00BA59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
        </w:trPr>
        <w:tc>
          <w:tcPr>
            <w:tcW w:w="612" w:type="dxa"/>
          </w:tcPr>
          <w:p w:rsidR="00F57870" w:rsidRDefault="00F57870" w:rsidP="00A80FA0">
            <w:pPr>
              <w:pStyle w:val="TOCNumber-Professional"/>
            </w:pPr>
            <w:r>
              <w:t>1</w:t>
            </w:r>
          </w:p>
        </w:tc>
        <w:tc>
          <w:tcPr>
            <w:tcW w:w="4407" w:type="dxa"/>
          </w:tcPr>
          <w:p w:rsidR="00F57870" w:rsidRDefault="00F57870" w:rsidP="00A80FA0">
            <w:pPr>
              <w:pStyle w:val="TOCText-Professional"/>
            </w:pPr>
            <w:r>
              <w:t>Message from the District</w:t>
            </w:r>
          </w:p>
          <w:p w:rsidR="00105F4A" w:rsidRPr="00105F4A" w:rsidRDefault="00105F4A" w:rsidP="00A80FA0">
            <w:pPr>
              <w:pStyle w:val="TOCText-Professional"/>
              <w:rPr>
                <w:b/>
              </w:rPr>
            </w:pPr>
            <w:r>
              <w:rPr>
                <w:b/>
              </w:rPr>
              <w:t>NOTE TO BILL PAYERS</w:t>
            </w:r>
          </w:p>
        </w:tc>
      </w:tr>
      <w:tr w:rsidR="00F57870" w:rsidTr="00BA59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
        </w:trPr>
        <w:tc>
          <w:tcPr>
            <w:tcW w:w="612" w:type="dxa"/>
          </w:tcPr>
          <w:p w:rsidR="00F57870" w:rsidRDefault="00F57870" w:rsidP="00A80FA0">
            <w:pPr>
              <w:pStyle w:val="TOCNumber-Professional"/>
            </w:pPr>
            <w:r>
              <w:t>2</w:t>
            </w:r>
            <w:r w:rsidR="009C677B">
              <w:t xml:space="preserve"> </w:t>
            </w:r>
          </w:p>
        </w:tc>
        <w:tc>
          <w:tcPr>
            <w:tcW w:w="4407" w:type="dxa"/>
          </w:tcPr>
          <w:p w:rsidR="00027A57" w:rsidRDefault="00901FF4" w:rsidP="00ED6149">
            <w:pPr>
              <w:pStyle w:val="TOCText-Professional"/>
            </w:pPr>
            <w:r>
              <w:t>Check Your Toilet For Leaks</w:t>
            </w:r>
          </w:p>
          <w:p w:rsidR="00BA5913" w:rsidRDefault="00722F57" w:rsidP="00ED6149">
            <w:pPr>
              <w:pStyle w:val="TOCText-Professional"/>
            </w:pPr>
            <w:r>
              <w:t>Smoked, Dyed and Televised</w:t>
            </w:r>
          </w:p>
          <w:p w:rsidR="00EA3CAF" w:rsidRPr="004D2732" w:rsidRDefault="00EA3CAF" w:rsidP="00ED6149">
            <w:pPr>
              <w:pStyle w:val="TOCText-Professional"/>
            </w:pPr>
          </w:p>
        </w:tc>
      </w:tr>
      <w:tr w:rsidR="00F57870" w:rsidTr="00BA59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
        </w:trPr>
        <w:tc>
          <w:tcPr>
            <w:tcW w:w="612" w:type="dxa"/>
          </w:tcPr>
          <w:p w:rsidR="00F57870" w:rsidRDefault="00F57870" w:rsidP="00A80FA0">
            <w:pPr>
              <w:pStyle w:val="TOCNumber-Professional"/>
            </w:pPr>
            <w:r>
              <w:t>3</w:t>
            </w:r>
          </w:p>
        </w:tc>
        <w:tc>
          <w:tcPr>
            <w:tcW w:w="4407" w:type="dxa"/>
          </w:tcPr>
          <w:p w:rsidR="00F57870" w:rsidRPr="004D2732" w:rsidRDefault="00EA3CAF" w:rsidP="00AB4D4B">
            <w:pPr>
              <w:pStyle w:val="TOCText-Professional"/>
            </w:pPr>
            <w:r>
              <w:t xml:space="preserve">Do Your Part, Be </w:t>
            </w:r>
            <w:proofErr w:type="spellStart"/>
            <w:r>
              <w:t>SepticSmart</w:t>
            </w:r>
            <w:proofErr w:type="spellEnd"/>
          </w:p>
        </w:tc>
      </w:tr>
      <w:tr w:rsidR="00F57870" w:rsidTr="00BA59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
        </w:trPr>
        <w:tc>
          <w:tcPr>
            <w:tcW w:w="612" w:type="dxa"/>
          </w:tcPr>
          <w:p w:rsidR="00F57870" w:rsidRDefault="006478F2" w:rsidP="00A80FA0">
            <w:pPr>
              <w:pStyle w:val="TOCNumber-Professional"/>
            </w:pPr>
            <w:r>
              <w:t>4</w:t>
            </w:r>
          </w:p>
        </w:tc>
        <w:tc>
          <w:tcPr>
            <w:tcW w:w="4407" w:type="dxa"/>
          </w:tcPr>
          <w:p w:rsidR="00F57870" w:rsidRDefault="00565B8D" w:rsidP="007962CE">
            <w:pPr>
              <w:pStyle w:val="TOCText-Professional"/>
            </w:pPr>
            <w:r>
              <w:t xml:space="preserve">Septic Systems:  After </w:t>
            </w:r>
            <w:r w:rsidR="00EA3CAF">
              <w:t>Heavy Rains or a</w:t>
            </w:r>
            <w:r>
              <w:t xml:space="preserve"> Flood</w:t>
            </w:r>
          </w:p>
          <w:p w:rsidR="00306B88" w:rsidRDefault="00306B88" w:rsidP="007962CE">
            <w:pPr>
              <w:pStyle w:val="TOCText-Professional"/>
            </w:pPr>
          </w:p>
          <w:p w:rsidR="00306B88" w:rsidRDefault="00306B88" w:rsidP="007962CE">
            <w:pPr>
              <w:pStyle w:val="TOCText-Professional"/>
            </w:pPr>
          </w:p>
          <w:p w:rsidR="00306B88" w:rsidRDefault="00306B88" w:rsidP="007962CE">
            <w:pPr>
              <w:pStyle w:val="TOCText-Professional"/>
            </w:pPr>
          </w:p>
        </w:tc>
      </w:tr>
      <w:tr w:rsidR="00F57870" w:rsidTr="00BA59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2"/>
        </w:trPr>
        <w:tc>
          <w:tcPr>
            <w:tcW w:w="612" w:type="dxa"/>
          </w:tcPr>
          <w:p w:rsidR="009C677B" w:rsidRDefault="009C677B" w:rsidP="00A80FA0">
            <w:pPr>
              <w:pStyle w:val="TOCNumber-Professional"/>
            </w:pPr>
          </w:p>
        </w:tc>
        <w:tc>
          <w:tcPr>
            <w:tcW w:w="4407" w:type="dxa"/>
          </w:tcPr>
          <w:p w:rsidR="00F57870" w:rsidRDefault="00F57870" w:rsidP="00F673E8">
            <w:pPr>
              <w:pStyle w:val="TOCText-Professional"/>
            </w:pPr>
          </w:p>
        </w:tc>
      </w:tr>
    </w:tbl>
    <w:p w:rsidR="00534BB1" w:rsidRDefault="00EA3CAF" w:rsidP="00573601">
      <w:pPr>
        <w:autoSpaceDE w:val="0"/>
        <w:autoSpaceDN w:val="0"/>
        <w:adjustRightInd w:val="0"/>
        <w:jc w:val="center"/>
        <w:rPr>
          <w:rFonts w:ascii="Times-Roman" w:hAnsi="Times-Roman" w:cs="Times-Roman"/>
          <w:b/>
          <w:sz w:val="24"/>
          <w:szCs w:val="24"/>
        </w:rPr>
      </w:pPr>
      <w:r>
        <w:rPr>
          <w:noProof/>
        </w:rPr>
        <mc:AlternateContent>
          <mc:Choice Requires="wps">
            <w:drawing>
              <wp:anchor distT="45720" distB="45720" distL="114300" distR="114300" simplePos="0" relativeHeight="251666432" behindDoc="0" locked="0" layoutInCell="1" allowOverlap="1" wp14:anchorId="7895C002" wp14:editId="23F3FBEC">
                <wp:simplePos x="0" y="0"/>
                <wp:positionH relativeFrom="margin">
                  <wp:align>right</wp:align>
                </wp:positionH>
                <wp:positionV relativeFrom="paragraph">
                  <wp:posOffset>-962660</wp:posOffset>
                </wp:positionV>
                <wp:extent cx="3152775" cy="8448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8448675"/>
                        </a:xfrm>
                        <a:prstGeom prst="rect">
                          <a:avLst/>
                        </a:prstGeom>
                        <a:solidFill>
                          <a:srgbClr val="FFFFFF"/>
                        </a:solidFill>
                        <a:ln w="9525">
                          <a:solidFill>
                            <a:srgbClr val="000000"/>
                          </a:solidFill>
                          <a:miter lim="800000"/>
                          <a:headEnd/>
                          <a:tailEnd/>
                        </a:ln>
                      </wps:spPr>
                      <wps:txbx>
                        <w:txbxContent>
                          <w:p w:rsidR="008F1DC5" w:rsidRDefault="008F1DC5" w:rsidP="008F1DC5">
                            <w:pPr>
                              <w:autoSpaceDE w:val="0"/>
                              <w:autoSpaceDN w:val="0"/>
                              <w:adjustRightInd w:val="0"/>
                              <w:rPr>
                                <w:rFonts w:ascii="TimesNewRoman,Bold" w:hAnsi="TimesNewRoman,Bold" w:cs="TimesNewRoman,Bold"/>
                                <w:b/>
                                <w:bCs/>
                                <w:sz w:val="36"/>
                                <w:szCs w:val="36"/>
                              </w:rPr>
                            </w:pPr>
                            <w:r>
                              <w:rPr>
                                <w:rFonts w:ascii="TimesNewRoman,Bold" w:hAnsi="TimesNewRoman,Bold" w:cs="TimesNewRoman,Bold"/>
                                <w:b/>
                                <w:bCs/>
                                <w:sz w:val="36"/>
                                <w:szCs w:val="36"/>
                              </w:rPr>
                              <w:t>Smoked, Dyed, and Televised</w:t>
                            </w:r>
                          </w:p>
                          <w:p w:rsidR="008F1DC5" w:rsidRDefault="008F1DC5" w:rsidP="008F1DC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 xml:space="preserve">Ways and Reasons to Fix Sewer Defects </w:t>
                            </w:r>
                            <w:proofErr w:type="gramStart"/>
                            <w:r>
                              <w:rPr>
                                <w:rFonts w:ascii="TimesNewRoman,Bold" w:hAnsi="TimesNewRoman,Bold" w:cs="TimesNewRoman,Bold"/>
                                <w:b/>
                                <w:bCs/>
                                <w:sz w:val="24"/>
                                <w:szCs w:val="24"/>
                              </w:rPr>
                              <w:t>On</w:t>
                            </w:r>
                            <w:proofErr w:type="gramEnd"/>
                            <w:r>
                              <w:rPr>
                                <w:rFonts w:ascii="TimesNewRoman,Bold" w:hAnsi="TimesNewRoman,Bold" w:cs="TimesNewRoman,Bold"/>
                                <w:b/>
                                <w:bCs/>
                                <w:sz w:val="24"/>
                                <w:szCs w:val="24"/>
                              </w:rPr>
                              <w:t xml:space="preserve"> Private Property</w:t>
                            </w:r>
                          </w:p>
                          <w:p w:rsidR="00722F57" w:rsidRDefault="00722F57" w:rsidP="008F1DC5">
                            <w:pPr>
                              <w:autoSpaceDE w:val="0"/>
                              <w:autoSpaceDN w:val="0"/>
                              <w:adjustRightInd w:val="0"/>
                              <w:rPr>
                                <w:rFonts w:ascii="TimesNewRoman,Bold" w:hAnsi="TimesNewRoman,Bold" w:cs="TimesNewRoman,Bold"/>
                                <w:b/>
                                <w:bCs/>
                              </w:rPr>
                            </w:pPr>
                          </w:p>
                          <w:p w:rsidR="008F1DC5" w:rsidRDefault="008F1DC5" w:rsidP="008F1DC5">
                            <w:pPr>
                              <w:autoSpaceDE w:val="0"/>
                              <w:autoSpaceDN w:val="0"/>
                              <w:adjustRightInd w:val="0"/>
                              <w:rPr>
                                <w:rFonts w:ascii="TimesNewRoman,Bold" w:hAnsi="TimesNewRoman,Bold" w:cs="TimesNewRoman,Bold"/>
                                <w:b/>
                                <w:bCs/>
                              </w:rPr>
                            </w:pPr>
                            <w:r>
                              <w:rPr>
                                <w:rFonts w:ascii="TimesNewRoman,Bold" w:hAnsi="TimesNewRoman,Bold" w:cs="TimesNewRoman,Bold"/>
                                <w:b/>
                                <w:bCs/>
                              </w:rPr>
                              <w:t>How a Sewer System Works</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Most sanitary sewer systems are constructed as a network of manholes and pipes that flow from each building that generates sewage to a wastewater treatment plant. Private services are pipes from the building to the sewer main. Defects on private services include, missing cleanout caps, broken cleanouts, broken service lines, sump pump flows and storm water flow from downspouts, area drains, basement drains, stairwell and window well drain.</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Bold" w:hAnsi="TimesNewRoman,Bold" w:cs="TimesNewRoman,Bold"/>
                                <w:b/>
                                <w:bCs/>
                              </w:rPr>
                            </w:pPr>
                            <w:r>
                              <w:rPr>
                                <w:rFonts w:ascii="TimesNewRoman,Bold" w:hAnsi="TimesNewRoman,Bold" w:cs="TimesNewRoman,Bold"/>
                                <w:b/>
                                <w:bCs/>
                              </w:rPr>
                              <w:t>Eliminating Private Service Line Defects</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Eliminating private service line infiltration and inflow defects can be as simple as replacing a cleanout cap. Other defect repairs may require an entire service lateral to be replaced and may require hiring a licensed plumber. Cost of repairs can range from $2.00—$2000.00</w:t>
                            </w:r>
                            <w:r w:rsidR="00722F57">
                              <w:rPr>
                                <w:rFonts w:ascii="TimesNewRoman" w:hAnsi="TimesNewRoman" w:cs="TimesNewRoman"/>
                              </w:rPr>
                              <w:t xml:space="preserve"> or more</w:t>
                            </w:r>
                            <w:r>
                              <w:rPr>
                                <w:rFonts w:ascii="TimesNewRoman" w:hAnsi="TimesNewRoman" w:cs="TimesNewRoman"/>
                              </w:rPr>
                              <w:t>.</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 xml:space="preserve">Many agencies are developing programs to eliminate private service infiltration and inflow defects. Programs include: </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►Locating the defects</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►Educating the public</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►Using ordinances to enforce the repair</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►Smoke Testing, Dye Testing</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►Televising</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In an effort to eliminate storm water infiltration into the MLWSSD wastewater collection system, the District will be conducting smoke testing of the wastewater collection system. Deficiencies found during smoke testing are documented and property owners are notified to make the necessary corrections and/or repairs.  The harmless smoke should not enter your home unless you have defective plumbing or dried up drain traps.   Smoke, dye and televising inspection activities should not interrupt your sewer service.    Any defects noted or found on private property are the responsibility of the property owner.  The property owner will be required to make the necessary repairs to maintain compliance with federal, state</w:t>
                            </w:r>
                            <w:r w:rsidR="00722F57">
                              <w:rPr>
                                <w:rFonts w:ascii="TimesNewRoman" w:hAnsi="TimesNewRoman" w:cs="TimesNewRoman"/>
                              </w:rPr>
                              <w:t xml:space="preserve"> </w:t>
                            </w:r>
                            <w:r>
                              <w:rPr>
                                <w:rFonts w:ascii="TimesNewRoman" w:hAnsi="TimesNewRoman" w:cs="TimesNewRoman"/>
                              </w:rPr>
                              <w:t xml:space="preserve">and local laws. </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If you seldom use drains in your home, please pour water in the drain to fill the trap,</w:t>
                            </w:r>
                            <w:r w:rsidR="00722F57">
                              <w:rPr>
                                <w:rFonts w:ascii="TimesNewRoman" w:hAnsi="TimesNewRoman" w:cs="TimesNewRoman"/>
                              </w:rPr>
                              <w:t xml:space="preserve"> </w:t>
                            </w:r>
                            <w:r>
                              <w:rPr>
                                <w:rFonts w:ascii="TimesNewRoman" w:hAnsi="TimesNewRoman" w:cs="TimesNewRoman"/>
                              </w:rPr>
                              <w:t>which will prevent smoke from entering the building.  It is also recommended</w:t>
                            </w:r>
                          </w:p>
                          <w:p w:rsidR="008F1DC5" w:rsidRDefault="008F1DC5" w:rsidP="008F1DC5">
                            <w:pPr>
                              <w:autoSpaceDE w:val="0"/>
                              <w:autoSpaceDN w:val="0"/>
                              <w:adjustRightInd w:val="0"/>
                              <w:rPr>
                                <w:rFonts w:ascii="TimesNewRoman" w:hAnsi="TimesNewRoman" w:cs="TimesNewRoman"/>
                              </w:rPr>
                            </w:pPr>
                            <w:proofErr w:type="gramStart"/>
                            <w:r>
                              <w:rPr>
                                <w:rFonts w:ascii="TimesNewRoman" w:hAnsi="TimesNewRoman" w:cs="TimesNewRoman"/>
                              </w:rPr>
                              <w:t>that</w:t>
                            </w:r>
                            <w:proofErr w:type="gramEnd"/>
                            <w:r>
                              <w:rPr>
                                <w:rFonts w:ascii="TimesNewRoman" w:hAnsi="TimesNewRoman" w:cs="TimesNewRoman"/>
                              </w:rPr>
                              <w:t xml:space="preserve"> central air conditioning condensation traps be filled.  This can be accomplished</w:t>
                            </w:r>
                            <w:r w:rsidR="00722F57">
                              <w:rPr>
                                <w:rFonts w:ascii="TimesNewRoman" w:hAnsi="TimesNewRoman" w:cs="TimesNewRoman"/>
                              </w:rPr>
                              <w:t xml:space="preserve"> </w:t>
                            </w:r>
                            <w:r>
                              <w:rPr>
                                <w:rFonts w:ascii="TimesNewRoman" w:hAnsi="TimesNewRoman" w:cs="TimesNewRoman"/>
                              </w:rPr>
                              <w:t xml:space="preserve">by running the unit several hours prior to smoke testing.  The District will attempt to  </w:t>
                            </w:r>
                          </w:p>
                          <w:p w:rsidR="008F1DC5" w:rsidRDefault="008F1DC5" w:rsidP="00722F57">
                            <w:pPr>
                              <w:autoSpaceDE w:val="0"/>
                              <w:autoSpaceDN w:val="0"/>
                              <w:adjustRightInd w:val="0"/>
                            </w:pPr>
                            <w:proofErr w:type="gramStart"/>
                            <w:r>
                              <w:rPr>
                                <w:rFonts w:ascii="TimesNewRoman" w:hAnsi="TimesNewRoman" w:cs="TimesNewRoman"/>
                              </w:rPr>
                              <w:t>notify</w:t>
                            </w:r>
                            <w:proofErr w:type="gramEnd"/>
                            <w:r>
                              <w:rPr>
                                <w:rFonts w:ascii="TimesNewRoman" w:hAnsi="TimesNewRoman" w:cs="TimesNewRoman"/>
                              </w:rPr>
                              <w:t xml:space="preserve"> those homes involved prior to the testing.  </w:t>
                            </w:r>
                            <w:r w:rsidR="00722F57">
                              <w:rPr>
                                <w:rFonts w:ascii="TimesNewRoman" w:hAnsi="TimesNewRoman" w:cs="TimesNewRoman"/>
                              </w:rPr>
                              <w:t>F</w:t>
                            </w:r>
                            <w:r>
                              <w:rPr>
                                <w:rFonts w:ascii="TimesNewRoman" w:hAnsi="TimesNewRoman" w:cs="TimesNewRoman"/>
                              </w:rPr>
                              <w:t>or additional information or questions, please call the MLWSSD</w:t>
                            </w:r>
                            <w:r w:rsidR="00722F57">
                              <w:rPr>
                                <w:rFonts w:ascii="TimesNewRoman" w:hAnsi="TimesNewRoman" w:cs="TimesNewRoman"/>
                              </w:rPr>
                              <w:t xml:space="preserve"> </w:t>
                            </w:r>
                            <w:r>
                              <w:rPr>
                                <w:rFonts w:ascii="TimesNewRoman" w:hAnsi="TimesNewRoman" w:cs="TimesNewRoman"/>
                              </w:rPr>
                              <w:t>at 218-485-8276.</w:t>
                            </w:r>
                          </w:p>
                          <w:p w:rsidR="001042AD" w:rsidRPr="001042AD" w:rsidRDefault="001042AD">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5C002" id="Text Box 2" o:spid="_x0000_s1028" type="#_x0000_t202" style="position:absolute;left:0;text-align:left;margin-left:197.05pt;margin-top:-75.8pt;width:248.25pt;height:665.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RGJwIAAE4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">
                <v:textbox>
                  <w:txbxContent>
                    <w:p w:rsidR="008F1DC5" w:rsidRDefault="008F1DC5" w:rsidP="008F1DC5">
                      <w:pPr>
                        <w:autoSpaceDE w:val="0"/>
                        <w:autoSpaceDN w:val="0"/>
                        <w:adjustRightInd w:val="0"/>
                        <w:rPr>
                          <w:rFonts w:ascii="TimesNewRoman,Bold" w:hAnsi="TimesNewRoman,Bold" w:cs="TimesNewRoman,Bold"/>
                          <w:b/>
                          <w:bCs/>
                          <w:sz w:val="36"/>
                          <w:szCs w:val="36"/>
                        </w:rPr>
                      </w:pPr>
                      <w:r>
                        <w:rPr>
                          <w:rFonts w:ascii="TimesNewRoman,Bold" w:hAnsi="TimesNewRoman,Bold" w:cs="TimesNewRoman,Bold"/>
                          <w:b/>
                          <w:bCs/>
                          <w:sz w:val="36"/>
                          <w:szCs w:val="36"/>
                        </w:rPr>
                        <w:t>Smoked, Dyed, and Televised</w:t>
                      </w:r>
                    </w:p>
                    <w:p w:rsidR="008F1DC5" w:rsidRDefault="008F1DC5" w:rsidP="008F1DC5">
                      <w:pPr>
                        <w:autoSpaceDE w:val="0"/>
                        <w:autoSpaceDN w:val="0"/>
                        <w:adjustRightInd w:val="0"/>
                        <w:rPr>
                          <w:rFonts w:ascii="TimesNewRoman,Bold" w:hAnsi="TimesNewRoman,Bold" w:cs="TimesNewRoman,Bold"/>
                          <w:b/>
                          <w:bCs/>
                          <w:sz w:val="24"/>
                          <w:szCs w:val="24"/>
                        </w:rPr>
                      </w:pPr>
                      <w:r>
                        <w:rPr>
                          <w:rFonts w:ascii="TimesNewRoman,Bold" w:hAnsi="TimesNewRoman,Bold" w:cs="TimesNewRoman,Bold"/>
                          <w:b/>
                          <w:bCs/>
                          <w:sz w:val="24"/>
                          <w:szCs w:val="24"/>
                        </w:rPr>
                        <w:t xml:space="preserve">Ways and Reasons to Fix Sewer Defects </w:t>
                      </w:r>
                      <w:proofErr w:type="gramStart"/>
                      <w:r>
                        <w:rPr>
                          <w:rFonts w:ascii="TimesNewRoman,Bold" w:hAnsi="TimesNewRoman,Bold" w:cs="TimesNewRoman,Bold"/>
                          <w:b/>
                          <w:bCs/>
                          <w:sz w:val="24"/>
                          <w:szCs w:val="24"/>
                        </w:rPr>
                        <w:t>On</w:t>
                      </w:r>
                      <w:proofErr w:type="gramEnd"/>
                      <w:r>
                        <w:rPr>
                          <w:rFonts w:ascii="TimesNewRoman,Bold" w:hAnsi="TimesNewRoman,Bold" w:cs="TimesNewRoman,Bold"/>
                          <w:b/>
                          <w:bCs/>
                          <w:sz w:val="24"/>
                          <w:szCs w:val="24"/>
                        </w:rPr>
                        <w:t xml:space="preserve"> Private Property</w:t>
                      </w:r>
                    </w:p>
                    <w:p w:rsidR="00722F57" w:rsidRDefault="00722F57" w:rsidP="008F1DC5">
                      <w:pPr>
                        <w:autoSpaceDE w:val="0"/>
                        <w:autoSpaceDN w:val="0"/>
                        <w:adjustRightInd w:val="0"/>
                        <w:rPr>
                          <w:rFonts w:ascii="TimesNewRoman,Bold" w:hAnsi="TimesNewRoman,Bold" w:cs="TimesNewRoman,Bold"/>
                          <w:b/>
                          <w:bCs/>
                        </w:rPr>
                      </w:pPr>
                    </w:p>
                    <w:p w:rsidR="008F1DC5" w:rsidRDefault="008F1DC5" w:rsidP="008F1DC5">
                      <w:pPr>
                        <w:autoSpaceDE w:val="0"/>
                        <w:autoSpaceDN w:val="0"/>
                        <w:adjustRightInd w:val="0"/>
                        <w:rPr>
                          <w:rFonts w:ascii="TimesNewRoman,Bold" w:hAnsi="TimesNewRoman,Bold" w:cs="TimesNewRoman,Bold"/>
                          <w:b/>
                          <w:bCs/>
                        </w:rPr>
                      </w:pPr>
                      <w:r>
                        <w:rPr>
                          <w:rFonts w:ascii="TimesNewRoman,Bold" w:hAnsi="TimesNewRoman,Bold" w:cs="TimesNewRoman,Bold"/>
                          <w:b/>
                          <w:bCs/>
                        </w:rPr>
                        <w:t>How a Sewer System Works</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Most sanitary sewer systems are constructed as a network of manholes and</w:t>
                      </w:r>
                      <w:r>
                        <w:rPr>
                          <w:rFonts w:ascii="TimesNewRoman" w:hAnsi="TimesNewRoman" w:cs="TimesNewRoman"/>
                        </w:rPr>
                        <w:t xml:space="preserve"> </w:t>
                      </w:r>
                      <w:r>
                        <w:rPr>
                          <w:rFonts w:ascii="TimesNewRoman" w:hAnsi="TimesNewRoman" w:cs="TimesNewRoman"/>
                        </w:rPr>
                        <w:t>pipes that flow from each building that generates sewage to a wastewater</w:t>
                      </w:r>
                      <w:r>
                        <w:rPr>
                          <w:rFonts w:ascii="TimesNewRoman" w:hAnsi="TimesNewRoman" w:cs="TimesNewRoman"/>
                        </w:rPr>
                        <w:t xml:space="preserve"> </w:t>
                      </w:r>
                      <w:r>
                        <w:rPr>
                          <w:rFonts w:ascii="TimesNewRoman" w:hAnsi="TimesNewRoman" w:cs="TimesNewRoman"/>
                        </w:rPr>
                        <w:t>treatment plant. Private services are pipes from the building to the sewer</w:t>
                      </w:r>
                      <w:r>
                        <w:rPr>
                          <w:rFonts w:ascii="TimesNewRoman" w:hAnsi="TimesNewRoman" w:cs="TimesNewRoman"/>
                        </w:rPr>
                        <w:t xml:space="preserve"> </w:t>
                      </w:r>
                      <w:r>
                        <w:rPr>
                          <w:rFonts w:ascii="TimesNewRoman" w:hAnsi="TimesNewRoman" w:cs="TimesNewRoman"/>
                        </w:rPr>
                        <w:t>main. Defects on private services include, missing cleanout</w:t>
                      </w:r>
                      <w:r>
                        <w:rPr>
                          <w:rFonts w:ascii="TimesNewRoman" w:hAnsi="TimesNewRoman" w:cs="TimesNewRoman"/>
                        </w:rPr>
                        <w:t xml:space="preserve"> </w:t>
                      </w:r>
                      <w:r>
                        <w:rPr>
                          <w:rFonts w:ascii="TimesNewRoman" w:hAnsi="TimesNewRoman" w:cs="TimesNewRoman"/>
                        </w:rPr>
                        <w:t>caps, broken</w:t>
                      </w:r>
                      <w:r>
                        <w:rPr>
                          <w:rFonts w:ascii="TimesNewRoman" w:hAnsi="TimesNewRoman" w:cs="TimesNewRoman"/>
                        </w:rPr>
                        <w:t xml:space="preserve"> </w:t>
                      </w:r>
                      <w:r>
                        <w:rPr>
                          <w:rFonts w:ascii="TimesNewRoman" w:hAnsi="TimesNewRoman" w:cs="TimesNewRoman"/>
                        </w:rPr>
                        <w:t>cleanouts, broken service lines, sump pump flows and storm water flow from</w:t>
                      </w:r>
                      <w:r>
                        <w:rPr>
                          <w:rFonts w:ascii="TimesNewRoman" w:hAnsi="TimesNewRoman" w:cs="TimesNewRoman"/>
                        </w:rPr>
                        <w:t xml:space="preserve"> </w:t>
                      </w:r>
                      <w:r>
                        <w:rPr>
                          <w:rFonts w:ascii="TimesNewRoman" w:hAnsi="TimesNewRoman" w:cs="TimesNewRoman"/>
                        </w:rPr>
                        <w:t>downspouts, area drains, basement drains, stairwell and window well drain.</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Bold" w:hAnsi="TimesNewRoman,Bold" w:cs="TimesNewRoman,Bold"/>
                          <w:b/>
                          <w:bCs/>
                        </w:rPr>
                      </w:pPr>
                      <w:r>
                        <w:rPr>
                          <w:rFonts w:ascii="TimesNewRoman,Bold" w:hAnsi="TimesNewRoman,Bold" w:cs="TimesNewRoman,Bold"/>
                          <w:b/>
                          <w:bCs/>
                        </w:rPr>
                        <w:t>Eliminating Private Service Line Defects</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Eliminating private service line infiltration and inflow defects can be as</w:t>
                      </w:r>
                      <w:r>
                        <w:rPr>
                          <w:rFonts w:ascii="TimesNewRoman" w:hAnsi="TimesNewRoman" w:cs="TimesNewRoman"/>
                        </w:rPr>
                        <w:t xml:space="preserve"> </w:t>
                      </w:r>
                      <w:r>
                        <w:rPr>
                          <w:rFonts w:ascii="TimesNewRoman" w:hAnsi="TimesNewRoman" w:cs="TimesNewRoman"/>
                        </w:rPr>
                        <w:t>simple as replacing a cleanout cap. Other defect repairs may require an entire</w:t>
                      </w:r>
                      <w:r>
                        <w:rPr>
                          <w:rFonts w:ascii="TimesNewRoman" w:hAnsi="TimesNewRoman" w:cs="TimesNewRoman"/>
                        </w:rPr>
                        <w:t xml:space="preserve"> </w:t>
                      </w:r>
                      <w:r>
                        <w:rPr>
                          <w:rFonts w:ascii="TimesNewRoman" w:hAnsi="TimesNewRoman" w:cs="TimesNewRoman"/>
                        </w:rPr>
                        <w:t>service lateral to be replaced and may require hiring a licensed plumber. Cost</w:t>
                      </w:r>
                      <w:r>
                        <w:rPr>
                          <w:rFonts w:ascii="TimesNewRoman" w:hAnsi="TimesNewRoman" w:cs="TimesNewRoman"/>
                        </w:rPr>
                        <w:t xml:space="preserve"> </w:t>
                      </w:r>
                      <w:r>
                        <w:rPr>
                          <w:rFonts w:ascii="TimesNewRoman" w:hAnsi="TimesNewRoman" w:cs="TimesNewRoman"/>
                        </w:rPr>
                        <w:t>of repairs can range from $2.00—$2000.00</w:t>
                      </w:r>
                      <w:r w:rsidR="00722F57">
                        <w:rPr>
                          <w:rFonts w:ascii="TimesNewRoman" w:hAnsi="TimesNewRoman" w:cs="TimesNewRoman"/>
                        </w:rPr>
                        <w:t xml:space="preserve"> or more</w:t>
                      </w:r>
                      <w:r>
                        <w:rPr>
                          <w:rFonts w:ascii="TimesNewRoman" w:hAnsi="TimesNewRoman" w:cs="TimesNewRoman"/>
                        </w:rPr>
                        <w:t>.</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Many agencies are developing programs to eliminate private service infiltration</w:t>
                      </w:r>
                      <w:r>
                        <w:rPr>
                          <w:rFonts w:ascii="TimesNewRoman" w:hAnsi="TimesNewRoman" w:cs="TimesNewRoman"/>
                        </w:rPr>
                        <w:t xml:space="preserve"> </w:t>
                      </w:r>
                      <w:r>
                        <w:rPr>
                          <w:rFonts w:ascii="TimesNewRoman" w:hAnsi="TimesNewRoman" w:cs="TimesNewRoman"/>
                        </w:rPr>
                        <w:t xml:space="preserve">and inflow defects. Programs include: </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►Locating the defects</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►Educating the public</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►Using ordinances to enforce the repair</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►Smoke Testing, Dye Testing</w:t>
                      </w: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►Televising</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In an effort to eliminate storm water infiltration into the MLWSSD wastewater</w:t>
                      </w:r>
                      <w:r>
                        <w:rPr>
                          <w:rFonts w:ascii="TimesNewRoman" w:hAnsi="TimesNewRoman" w:cs="TimesNewRoman"/>
                        </w:rPr>
                        <w:t xml:space="preserve"> </w:t>
                      </w:r>
                      <w:r>
                        <w:rPr>
                          <w:rFonts w:ascii="TimesNewRoman" w:hAnsi="TimesNewRoman" w:cs="TimesNewRoman"/>
                        </w:rPr>
                        <w:t>collection system, the District will be conducting smoke testing of the wastewater</w:t>
                      </w:r>
                      <w:r>
                        <w:rPr>
                          <w:rFonts w:ascii="TimesNewRoman" w:hAnsi="TimesNewRoman" w:cs="TimesNewRoman"/>
                        </w:rPr>
                        <w:t xml:space="preserve"> </w:t>
                      </w:r>
                      <w:r>
                        <w:rPr>
                          <w:rFonts w:ascii="TimesNewRoman" w:hAnsi="TimesNewRoman" w:cs="TimesNewRoman"/>
                        </w:rPr>
                        <w:t>collection system. Deficiencies found during smoke testing are documented</w:t>
                      </w:r>
                      <w:r>
                        <w:rPr>
                          <w:rFonts w:ascii="TimesNewRoman" w:hAnsi="TimesNewRoman" w:cs="TimesNewRoman"/>
                        </w:rPr>
                        <w:t xml:space="preserve"> </w:t>
                      </w:r>
                      <w:r>
                        <w:rPr>
                          <w:rFonts w:ascii="TimesNewRoman" w:hAnsi="TimesNewRoman" w:cs="TimesNewRoman"/>
                        </w:rPr>
                        <w:t>and property owners are notified to make the necessary corrections and/or</w:t>
                      </w:r>
                      <w:r>
                        <w:rPr>
                          <w:rFonts w:ascii="TimesNewRoman" w:hAnsi="TimesNewRoman" w:cs="TimesNewRoman"/>
                        </w:rPr>
                        <w:t xml:space="preserve"> </w:t>
                      </w:r>
                      <w:r>
                        <w:rPr>
                          <w:rFonts w:ascii="TimesNewRoman" w:hAnsi="TimesNewRoman" w:cs="TimesNewRoman"/>
                        </w:rPr>
                        <w:t>repairs.  The harmless smoke should not enter your home unless you have defective</w:t>
                      </w:r>
                      <w:r>
                        <w:rPr>
                          <w:rFonts w:ascii="TimesNewRoman" w:hAnsi="TimesNewRoman" w:cs="TimesNewRoman"/>
                        </w:rPr>
                        <w:t xml:space="preserve"> </w:t>
                      </w:r>
                      <w:r>
                        <w:rPr>
                          <w:rFonts w:ascii="TimesNewRoman" w:hAnsi="TimesNewRoman" w:cs="TimesNewRoman"/>
                        </w:rPr>
                        <w:t>plumbing or dried up drain traps.   Smoke, dye and televising inspection activities</w:t>
                      </w:r>
                      <w:r>
                        <w:rPr>
                          <w:rFonts w:ascii="TimesNewRoman" w:hAnsi="TimesNewRoman" w:cs="TimesNewRoman"/>
                        </w:rPr>
                        <w:t xml:space="preserve"> </w:t>
                      </w:r>
                      <w:r>
                        <w:rPr>
                          <w:rFonts w:ascii="TimesNewRoman" w:hAnsi="TimesNewRoman" w:cs="TimesNewRoman"/>
                        </w:rPr>
                        <w:t>should not interrupt your sewer service.    Any defects noted or found on private</w:t>
                      </w:r>
                      <w:r>
                        <w:rPr>
                          <w:rFonts w:ascii="TimesNewRoman" w:hAnsi="TimesNewRoman" w:cs="TimesNewRoman"/>
                        </w:rPr>
                        <w:t xml:space="preserve"> </w:t>
                      </w:r>
                      <w:r>
                        <w:rPr>
                          <w:rFonts w:ascii="TimesNewRoman" w:hAnsi="TimesNewRoman" w:cs="TimesNewRoman"/>
                        </w:rPr>
                        <w:t>property are the responsibility of the property owner.  The property owner will be</w:t>
                      </w:r>
                      <w:r>
                        <w:rPr>
                          <w:rFonts w:ascii="TimesNewRoman" w:hAnsi="TimesNewRoman" w:cs="TimesNewRoman"/>
                        </w:rPr>
                        <w:t xml:space="preserve"> </w:t>
                      </w:r>
                      <w:r>
                        <w:rPr>
                          <w:rFonts w:ascii="TimesNewRoman" w:hAnsi="TimesNewRoman" w:cs="TimesNewRoman"/>
                        </w:rPr>
                        <w:t>required to make the necessary repairs to maintain compliance with federal, state</w:t>
                      </w:r>
                      <w:r w:rsidR="00722F57">
                        <w:rPr>
                          <w:rFonts w:ascii="TimesNewRoman" w:hAnsi="TimesNewRoman" w:cs="TimesNewRoman"/>
                        </w:rPr>
                        <w:t xml:space="preserve"> </w:t>
                      </w:r>
                      <w:r>
                        <w:rPr>
                          <w:rFonts w:ascii="TimesNewRoman" w:hAnsi="TimesNewRoman" w:cs="TimesNewRoman"/>
                        </w:rPr>
                        <w:t xml:space="preserve">and local laws. </w:t>
                      </w:r>
                    </w:p>
                    <w:p w:rsidR="008F1DC5" w:rsidRDefault="008F1DC5" w:rsidP="008F1DC5">
                      <w:pPr>
                        <w:autoSpaceDE w:val="0"/>
                        <w:autoSpaceDN w:val="0"/>
                        <w:adjustRightInd w:val="0"/>
                        <w:rPr>
                          <w:rFonts w:ascii="TimesNewRoman" w:hAnsi="TimesNewRoman" w:cs="TimesNewRoman"/>
                        </w:rPr>
                      </w:pPr>
                    </w:p>
                    <w:p w:rsidR="008F1DC5" w:rsidRDefault="008F1DC5" w:rsidP="008F1DC5">
                      <w:pPr>
                        <w:autoSpaceDE w:val="0"/>
                        <w:autoSpaceDN w:val="0"/>
                        <w:adjustRightInd w:val="0"/>
                        <w:rPr>
                          <w:rFonts w:ascii="TimesNewRoman" w:hAnsi="TimesNewRoman" w:cs="TimesNewRoman"/>
                        </w:rPr>
                      </w:pPr>
                      <w:r>
                        <w:rPr>
                          <w:rFonts w:ascii="TimesNewRoman" w:hAnsi="TimesNewRoman" w:cs="TimesNewRoman"/>
                        </w:rPr>
                        <w:t>If you seldom use drains in your home, please pour water in the drain to fill the trap,</w:t>
                      </w:r>
                      <w:r w:rsidR="00722F57">
                        <w:rPr>
                          <w:rFonts w:ascii="TimesNewRoman" w:hAnsi="TimesNewRoman" w:cs="TimesNewRoman"/>
                        </w:rPr>
                        <w:t xml:space="preserve"> </w:t>
                      </w:r>
                      <w:r>
                        <w:rPr>
                          <w:rFonts w:ascii="TimesNewRoman" w:hAnsi="TimesNewRoman" w:cs="TimesNewRoman"/>
                        </w:rPr>
                        <w:t>which will prevent smoke from entering the building.  It is also recommended</w:t>
                      </w:r>
                    </w:p>
                    <w:p w:rsidR="008F1DC5" w:rsidRDefault="008F1DC5" w:rsidP="008F1DC5">
                      <w:pPr>
                        <w:autoSpaceDE w:val="0"/>
                        <w:autoSpaceDN w:val="0"/>
                        <w:adjustRightInd w:val="0"/>
                        <w:rPr>
                          <w:rFonts w:ascii="TimesNewRoman" w:hAnsi="TimesNewRoman" w:cs="TimesNewRoman"/>
                        </w:rPr>
                      </w:pPr>
                      <w:proofErr w:type="gramStart"/>
                      <w:r>
                        <w:rPr>
                          <w:rFonts w:ascii="TimesNewRoman" w:hAnsi="TimesNewRoman" w:cs="TimesNewRoman"/>
                        </w:rPr>
                        <w:t>that</w:t>
                      </w:r>
                      <w:proofErr w:type="gramEnd"/>
                      <w:r>
                        <w:rPr>
                          <w:rFonts w:ascii="TimesNewRoman" w:hAnsi="TimesNewRoman" w:cs="TimesNewRoman"/>
                        </w:rPr>
                        <w:t xml:space="preserve"> central air conditioning condensation traps be filled.  This can be accomplished</w:t>
                      </w:r>
                      <w:r w:rsidR="00722F57">
                        <w:rPr>
                          <w:rFonts w:ascii="TimesNewRoman" w:hAnsi="TimesNewRoman" w:cs="TimesNewRoman"/>
                        </w:rPr>
                        <w:t xml:space="preserve"> </w:t>
                      </w:r>
                      <w:r>
                        <w:rPr>
                          <w:rFonts w:ascii="TimesNewRoman" w:hAnsi="TimesNewRoman" w:cs="TimesNewRoman"/>
                        </w:rPr>
                        <w:t xml:space="preserve">by running the unit several hours prior to smoke testing.  The District will attempt to  </w:t>
                      </w:r>
                    </w:p>
                    <w:p w:rsidR="008F1DC5" w:rsidRDefault="008F1DC5" w:rsidP="00722F57">
                      <w:pPr>
                        <w:autoSpaceDE w:val="0"/>
                        <w:autoSpaceDN w:val="0"/>
                        <w:adjustRightInd w:val="0"/>
                      </w:pPr>
                      <w:proofErr w:type="gramStart"/>
                      <w:r>
                        <w:rPr>
                          <w:rFonts w:ascii="TimesNewRoman" w:hAnsi="TimesNewRoman" w:cs="TimesNewRoman"/>
                        </w:rPr>
                        <w:t>notify</w:t>
                      </w:r>
                      <w:proofErr w:type="gramEnd"/>
                      <w:r>
                        <w:rPr>
                          <w:rFonts w:ascii="TimesNewRoman" w:hAnsi="TimesNewRoman" w:cs="TimesNewRoman"/>
                        </w:rPr>
                        <w:t xml:space="preserve"> those homes involved prior to the testing.  </w:t>
                      </w:r>
                      <w:r w:rsidR="00722F57">
                        <w:rPr>
                          <w:rFonts w:ascii="TimesNewRoman" w:hAnsi="TimesNewRoman" w:cs="TimesNewRoman"/>
                        </w:rPr>
                        <w:t>F</w:t>
                      </w:r>
                      <w:r>
                        <w:rPr>
                          <w:rFonts w:ascii="TimesNewRoman" w:hAnsi="TimesNewRoman" w:cs="TimesNewRoman"/>
                        </w:rPr>
                        <w:t>or additional information or questions, please call the MLWSSD</w:t>
                      </w:r>
                      <w:r w:rsidR="00722F57">
                        <w:rPr>
                          <w:rFonts w:ascii="TimesNewRoman" w:hAnsi="TimesNewRoman" w:cs="TimesNewRoman"/>
                        </w:rPr>
                        <w:t xml:space="preserve"> </w:t>
                      </w:r>
                      <w:r>
                        <w:rPr>
                          <w:rFonts w:ascii="TimesNewRoman" w:hAnsi="TimesNewRoman" w:cs="TimesNewRoman"/>
                        </w:rPr>
                        <w:t>at 218-485-8276.</w:t>
                      </w:r>
                    </w:p>
                    <w:p w:rsidR="001042AD" w:rsidRPr="001042AD" w:rsidRDefault="001042AD">
                      <w:pPr>
                        <w:rPr>
                          <w:b/>
                          <w:sz w:val="24"/>
                          <w:szCs w:val="24"/>
                        </w:rPr>
                      </w:pPr>
                    </w:p>
                  </w:txbxContent>
                </v:textbox>
                <w10:wrap type="square" anchorx="margin"/>
              </v:shape>
            </w:pict>
          </mc:Fallback>
        </mc:AlternateContent>
      </w:r>
      <w:r w:rsidR="00EA4A84">
        <w:rPr>
          <w:noProof/>
        </w:rPr>
        <mc:AlternateContent>
          <mc:Choice Requires="wps">
            <w:drawing>
              <wp:anchor distT="0" distB="0" distL="114300" distR="114300" simplePos="0" relativeHeight="251664384" behindDoc="0" locked="0" layoutInCell="1" allowOverlap="1" wp14:anchorId="5D2C66BD" wp14:editId="0B6E4957">
                <wp:simplePos x="0" y="0"/>
                <wp:positionH relativeFrom="margin">
                  <wp:posOffset>166370</wp:posOffset>
                </wp:positionH>
                <wp:positionV relativeFrom="paragraph">
                  <wp:posOffset>-222885</wp:posOffset>
                </wp:positionV>
                <wp:extent cx="3228975" cy="6543675"/>
                <wp:effectExtent l="19050" t="19050" r="47625" b="47625"/>
                <wp:wrapNone/>
                <wp:docPr id="4" name="Text Box 4"/>
                <wp:cNvGraphicFramePr/>
                <a:graphic xmlns:a="http://schemas.openxmlformats.org/drawingml/2006/main">
                  <a:graphicData uri="http://schemas.microsoft.com/office/word/2010/wordprocessingShape">
                    <wps:wsp>
                      <wps:cNvSpPr txBox="1"/>
                      <wps:spPr>
                        <a:xfrm>
                          <a:off x="0" y="0"/>
                          <a:ext cx="3228975" cy="6543675"/>
                        </a:xfrm>
                        <a:prstGeom prst="rect">
                          <a:avLst/>
                        </a:prstGeom>
                        <a:solidFill>
                          <a:sysClr val="window" lastClr="FFFFFF"/>
                        </a:solidFill>
                        <a:ln w="57150">
                          <a:solidFill>
                            <a:prstClr val="black"/>
                          </a:solidFill>
                        </a:ln>
                        <a:effectLst/>
                      </wps:spPr>
                      <wps:txbx>
                        <w:txbxContent>
                          <w:p w:rsidR="00901FF4" w:rsidRDefault="00027A57" w:rsidP="00901FF4">
                            <w:pPr>
                              <w:spacing w:before="100" w:beforeAutospacing="1" w:after="100" w:afterAutospacing="1"/>
                              <w:outlineLvl w:val="1"/>
                              <w:rPr>
                                <w:sz w:val="24"/>
                                <w:szCs w:val="24"/>
                              </w:rPr>
                            </w:pPr>
                            <w:r>
                              <w:rPr>
                                <w:sz w:val="24"/>
                                <w:szCs w:val="24"/>
                              </w:rPr>
                              <w:t xml:space="preserve"> </w:t>
                            </w:r>
                            <w:r w:rsidR="00901FF4">
                              <w:rPr>
                                <w:rFonts w:ascii="Helvetica" w:hAnsi="Helvetica" w:cs="Arial"/>
                                <w:noProof/>
                                <w:color w:val="333333"/>
                                <w:sz w:val="21"/>
                                <w:szCs w:val="21"/>
                              </w:rPr>
                              <w:drawing>
                                <wp:inline distT="0" distB="0" distL="0" distR="0" wp14:anchorId="0158A63F" wp14:editId="4D7AFEF0">
                                  <wp:extent cx="723900" cy="723900"/>
                                  <wp:effectExtent l="0" t="0" r="0" b="0"/>
                                  <wp:docPr id="5" name="Picture 5" descr="toilet%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ilet%20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01FF4" w:rsidRPr="002252D5" w:rsidRDefault="00901FF4" w:rsidP="00901FF4">
                            <w:pPr>
                              <w:spacing w:before="100" w:beforeAutospacing="1" w:after="100" w:afterAutospacing="1"/>
                              <w:outlineLvl w:val="1"/>
                              <w:rPr>
                                <w:rFonts w:ascii="Verdana" w:hAnsi="Verdana"/>
                                <w:b/>
                                <w:bCs/>
                                <w:color w:val="00309C"/>
                                <w:sz w:val="26"/>
                                <w:szCs w:val="26"/>
                              </w:rPr>
                            </w:pPr>
                            <w:r w:rsidRPr="002252D5">
                              <w:rPr>
                                <w:rFonts w:ascii="Verdana" w:hAnsi="Verdana"/>
                                <w:b/>
                                <w:bCs/>
                                <w:color w:val="00309C"/>
                                <w:sz w:val="26"/>
                                <w:szCs w:val="26"/>
                              </w:rPr>
                              <w:t>Check</w:t>
                            </w:r>
                            <w:r>
                              <w:rPr>
                                <w:rFonts w:ascii="Verdana" w:hAnsi="Verdana"/>
                                <w:b/>
                                <w:bCs/>
                                <w:color w:val="00309C"/>
                                <w:sz w:val="26"/>
                                <w:szCs w:val="26"/>
                              </w:rPr>
                              <w:t xml:space="preserve"> Your</w:t>
                            </w:r>
                            <w:r w:rsidRPr="002252D5">
                              <w:rPr>
                                <w:rFonts w:ascii="Verdana" w:hAnsi="Verdana"/>
                                <w:b/>
                                <w:bCs/>
                                <w:color w:val="00309C"/>
                                <w:sz w:val="26"/>
                                <w:szCs w:val="26"/>
                              </w:rPr>
                              <w:t xml:space="preserve"> Toilet for Leaks </w:t>
                            </w:r>
                          </w:p>
                          <w:p w:rsidR="00901FF4" w:rsidRPr="002252D5" w:rsidRDefault="00901FF4" w:rsidP="00901FF4">
                            <w:pPr>
                              <w:spacing w:before="100" w:beforeAutospacing="1" w:after="100" w:afterAutospacing="1"/>
                              <w:rPr>
                                <w:color w:val="000000"/>
                              </w:rPr>
                            </w:pPr>
                            <w:r w:rsidRPr="002252D5">
                              <w:rPr>
                                <w:color w:val="000000"/>
                              </w:rPr>
                              <w:t xml:space="preserve">Unknown water use is most often the result of a leaking toilet. Sometimes toilet leaks aren't seen or heard. It is a good idea to check for a leaking toilet at least once a year. </w:t>
                            </w:r>
                          </w:p>
                          <w:p w:rsidR="00901FF4" w:rsidRPr="002252D5" w:rsidRDefault="00901FF4" w:rsidP="00901FF4">
                            <w:pPr>
                              <w:numPr>
                                <w:ilvl w:val="1"/>
                                <w:numId w:val="40"/>
                              </w:numPr>
                              <w:spacing w:before="100" w:beforeAutospacing="1" w:after="100" w:afterAutospacing="1"/>
                              <w:rPr>
                                <w:color w:val="000000"/>
                              </w:rPr>
                            </w:pPr>
                            <w:r w:rsidRPr="002252D5">
                              <w:rPr>
                                <w:color w:val="000000"/>
                              </w:rPr>
                              <w:t xml:space="preserve">Remove the TANK lid. </w:t>
                            </w:r>
                          </w:p>
                          <w:p w:rsidR="00901FF4" w:rsidRPr="002252D5" w:rsidRDefault="00901FF4" w:rsidP="00901FF4">
                            <w:pPr>
                              <w:numPr>
                                <w:ilvl w:val="1"/>
                                <w:numId w:val="40"/>
                              </w:numPr>
                              <w:spacing w:before="100" w:beforeAutospacing="1" w:after="100" w:afterAutospacing="1"/>
                              <w:rPr>
                                <w:color w:val="000000"/>
                              </w:rPr>
                            </w:pPr>
                            <w:r w:rsidRPr="002252D5">
                              <w:rPr>
                                <w:color w:val="000000"/>
                              </w:rPr>
                              <w:t xml:space="preserve">Put 5-10 drops of food coloring in the TANK. Put lid back on but don't flush it yet. </w:t>
                            </w:r>
                          </w:p>
                          <w:p w:rsidR="00901FF4" w:rsidRPr="002252D5" w:rsidRDefault="00901FF4" w:rsidP="00901FF4">
                            <w:pPr>
                              <w:numPr>
                                <w:ilvl w:val="1"/>
                                <w:numId w:val="40"/>
                              </w:numPr>
                              <w:spacing w:before="100" w:beforeAutospacing="1" w:after="100" w:afterAutospacing="1"/>
                              <w:rPr>
                                <w:color w:val="000000"/>
                              </w:rPr>
                            </w:pPr>
                            <w:r w:rsidRPr="002252D5">
                              <w:rPr>
                                <w:color w:val="000000"/>
                              </w:rPr>
                              <w:t xml:space="preserve">After about 10 minutes, look in the BOWL. If you see color, you have a leak. </w:t>
                            </w:r>
                          </w:p>
                          <w:p w:rsidR="00901FF4" w:rsidRPr="002252D5" w:rsidRDefault="00901FF4" w:rsidP="00901FF4">
                            <w:pPr>
                              <w:spacing w:before="100" w:beforeAutospacing="1" w:after="100" w:afterAutospacing="1"/>
                              <w:rPr>
                                <w:color w:val="000000"/>
                              </w:rPr>
                            </w:pPr>
                            <w:r w:rsidRPr="002252D5">
                              <w:rPr>
                                <w:color w:val="000000"/>
                              </w:rPr>
                              <w:t xml:space="preserve">The main causes of a leak are either a "fill valve" that will not shut off or a bad "flapper". </w:t>
                            </w:r>
                          </w:p>
                          <w:p w:rsidR="00901FF4" w:rsidRPr="002252D5" w:rsidRDefault="00901FF4" w:rsidP="00901FF4">
                            <w:pPr>
                              <w:spacing w:before="100" w:beforeAutospacing="1" w:after="100" w:afterAutospacing="1"/>
                              <w:rPr>
                                <w:color w:val="000000"/>
                              </w:rPr>
                            </w:pPr>
                            <w:r w:rsidRPr="002252D5">
                              <w:rPr>
                                <w:b/>
                                <w:bCs/>
                                <w:color w:val="000000"/>
                              </w:rPr>
                              <w:t>Fill valve problem</w:t>
                            </w:r>
                            <w:r w:rsidRPr="002252D5">
                              <w:rPr>
                                <w:color w:val="000000"/>
                              </w:rPr>
                              <w:br/>
                            </w:r>
                            <w:proofErr w:type="gramStart"/>
                            <w:r w:rsidRPr="002252D5">
                              <w:rPr>
                                <w:color w:val="000000"/>
                              </w:rPr>
                              <w:t>A</w:t>
                            </w:r>
                            <w:proofErr w:type="gramEnd"/>
                            <w:r w:rsidRPr="002252D5">
                              <w:rPr>
                                <w:color w:val="000000"/>
                              </w:rPr>
                              <w:t xml:space="preserve"> fill valve problem will cause water to flow over the "overflow tube", either because the water level is set too high or it won't shut the water off. If you can't adjust the water level lower or can't get the fill valve to shut off, replace the fill valve. Pedestal fill valves are considered more reliable than the ball and float type. </w:t>
                            </w:r>
                          </w:p>
                          <w:p w:rsidR="00901FF4" w:rsidRPr="002252D5" w:rsidRDefault="00901FF4" w:rsidP="00901FF4">
                            <w:pPr>
                              <w:spacing w:before="100" w:beforeAutospacing="1" w:after="100" w:afterAutospacing="1"/>
                              <w:rPr>
                                <w:color w:val="000000"/>
                              </w:rPr>
                            </w:pPr>
                            <w:r w:rsidRPr="002252D5">
                              <w:rPr>
                                <w:b/>
                                <w:bCs/>
                                <w:color w:val="000000"/>
                              </w:rPr>
                              <w:t xml:space="preserve">Bad flapper </w:t>
                            </w:r>
                            <w:r w:rsidRPr="002252D5">
                              <w:rPr>
                                <w:color w:val="000000"/>
                              </w:rPr>
                              <w:br/>
                            </w:r>
                            <w:proofErr w:type="gramStart"/>
                            <w:r w:rsidRPr="002252D5">
                              <w:rPr>
                                <w:color w:val="000000"/>
                              </w:rPr>
                              <w:t>If</w:t>
                            </w:r>
                            <w:proofErr w:type="gramEnd"/>
                            <w:r w:rsidRPr="002252D5">
                              <w:rPr>
                                <w:color w:val="000000"/>
                              </w:rPr>
                              <w:t xml:space="preserve"> you had water run into the bowl during the dye test and the water level is not set too high, your flapper is probably leaking and it should be replaced. If your old flapper has a float on the chain, make sure your new one does too (or put the old float on the new chain). When replacing a toilet flapper, remember that it is very important to replace it with the proper flapper model for your toilet. Using a standard flapper in many 1.6 gallon toilets can make the toilet flush up to 3.5 gallons per flush (except </w:t>
                            </w:r>
                            <w:proofErr w:type="spellStart"/>
                            <w:r w:rsidRPr="002252D5">
                              <w:rPr>
                                <w:color w:val="000000"/>
                              </w:rPr>
                              <w:t>FlushStar</w:t>
                            </w:r>
                            <w:proofErr w:type="spellEnd"/>
                            <w:r w:rsidRPr="002252D5">
                              <w:rPr>
                                <w:color w:val="000000"/>
                              </w:rPr>
                              <w:t xml:space="preserve"> models). </w:t>
                            </w:r>
                          </w:p>
                          <w:p w:rsidR="00027A57" w:rsidRPr="003F730E" w:rsidRDefault="00027A57" w:rsidP="00457F8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66BD" id="Text Box 4" o:spid="_x0000_s1029" type="#_x0000_t202" style="position:absolute;left:0;text-align:left;margin-left:13.1pt;margin-top:-17.55pt;width:254.25pt;height:51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GNXg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" fillcolor="window" strokeweight="4.5pt">
                <v:textbox>
                  <w:txbxContent>
                    <w:p w:rsidR="00901FF4" w:rsidRDefault="00027A57" w:rsidP="00901FF4">
                      <w:pPr>
                        <w:spacing w:before="100" w:beforeAutospacing="1" w:after="100" w:afterAutospacing="1"/>
                        <w:outlineLvl w:val="1"/>
                        <w:rPr>
                          <w:sz w:val="24"/>
                          <w:szCs w:val="24"/>
                        </w:rPr>
                      </w:pPr>
                      <w:r>
                        <w:rPr>
                          <w:sz w:val="24"/>
                          <w:szCs w:val="24"/>
                        </w:rPr>
                        <w:t xml:space="preserve"> </w:t>
                      </w:r>
                      <w:r w:rsidR="00901FF4">
                        <w:rPr>
                          <w:rFonts w:ascii="Helvetica" w:hAnsi="Helvetica" w:cs="Arial"/>
                          <w:noProof/>
                          <w:color w:val="333333"/>
                          <w:sz w:val="21"/>
                          <w:szCs w:val="21"/>
                        </w:rPr>
                        <w:drawing>
                          <wp:inline distT="0" distB="0" distL="0" distR="0" wp14:anchorId="0158A63F" wp14:editId="4D7AFEF0">
                            <wp:extent cx="723900" cy="723900"/>
                            <wp:effectExtent l="0" t="0" r="0" b="0"/>
                            <wp:docPr id="5" name="Picture 5" descr="toilet%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ilet%20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01FF4" w:rsidRPr="002252D5" w:rsidRDefault="00901FF4" w:rsidP="00901FF4">
                      <w:pPr>
                        <w:spacing w:before="100" w:beforeAutospacing="1" w:after="100" w:afterAutospacing="1"/>
                        <w:outlineLvl w:val="1"/>
                        <w:rPr>
                          <w:rFonts w:ascii="Verdana" w:hAnsi="Verdana"/>
                          <w:b/>
                          <w:bCs/>
                          <w:color w:val="00309C"/>
                          <w:sz w:val="26"/>
                          <w:szCs w:val="26"/>
                        </w:rPr>
                      </w:pPr>
                      <w:r w:rsidRPr="002252D5">
                        <w:rPr>
                          <w:rFonts w:ascii="Verdana" w:hAnsi="Verdana"/>
                          <w:b/>
                          <w:bCs/>
                          <w:color w:val="00309C"/>
                          <w:sz w:val="26"/>
                          <w:szCs w:val="26"/>
                        </w:rPr>
                        <w:t>Check</w:t>
                      </w:r>
                      <w:r>
                        <w:rPr>
                          <w:rFonts w:ascii="Verdana" w:hAnsi="Verdana"/>
                          <w:b/>
                          <w:bCs/>
                          <w:color w:val="00309C"/>
                          <w:sz w:val="26"/>
                          <w:szCs w:val="26"/>
                        </w:rPr>
                        <w:t xml:space="preserve"> Your</w:t>
                      </w:r>
                      <w:r w:rsidRPr="002252D5">
                        <w:rPr>
                          <w:rFonts w:ascii="Verdana" w:hAnsi="Verdana"/>
                          <w:b/>
                          <w:bCs/>
                          <w:color w:val="00309C"/>
                          <w:sz w:val="26"/>
                          <w:szCs w:val="26"/>
                        </w:rPr>
                        <w:t xml:space="preserve"> Toilet for Leaks </w:t>
                      </w:r>
                    </w:p>
                    <w:p w:rsidR="00901FF4" w:rsidRPr="002252D5" w:rsidRDefault="00901FF4" w:rsidP="00901FF4">
                      <w:pPr>
                        <w:spacing w:before="100" w:beforeAutospacing="1" w:after="100" w:afterAutospacing="1"/>
                        <w:rPr>
                          <w:color w:val="000000"/>
                        </w:rPr>
                      </w:pPr>
                      <w:r w:rsidRPr="002252D5">
                        <w:rPr>
                          <w:color w:val="000000"/>
                        </w:rPr>
                        <w:t xml:space="preserve">Unknown water use is most often the result of a leaking toilet. Sometimes toilet leaks aren't seen or heard. It is a good idea to check for a leaking toilet at least once a year. </w:t>
                      </w:r>
                    </w:p>
                    <w:p w:rsidR="00901FF4" w:rsidRPr="002252D5" w:rsidRDefault="00901FF4" w:rsidP="00901FF4">
                      <w:pPr>
                        <w:numPr>
                          <w:ilvl w:val="1"/>
                          <w:numId w:val="40"/>
                        </w:numPr>
                        <w:spacing w:before="100" w:beforeAutospacing="1" w:after="100" w:afterAutospacing="1"/>
                        <w:rPr>
                          <w:color w:val="000000"/>
                        </w:rPr>
                      </w:pPr>
                      <w:r w:rsidRPr="002252D5">
                        <w:rPr>
                          <w:color w:val="000000"/>
                        </w:rPr>
                        <w:t xml:space="preserve">Remove the TANK lid. </w:t>
                      </w:r>
                    </w:p>
                    <w:p w:rsidR="00901FF4" w:rsidRPr="002252D5" w:rsidRDefault="00901FF4" w:rsidP="00901FF4">
                      <w:pPr>
                        <w:numPr>
                          <w:ilvl w:val="1"/>
                          <w:numId w:val="40"/>
                        </w:numPr>
                        <w:spacing w:before="100" w:beforeAutospacing="1" w:after="100" w:afterAutospacing="1"/>
                        <w:rPr>
                          <w:color w:val="000000"/>
                        </w:rPr>
                      </w:pPr>
                      <w:r w:rsidRPr="002252D5">
                        <w:rPr>
                          <w:color w:val="000000"/>
                        </w:rPr>
                        <w:t xml:space="preserve">Put 5-10 drops of food coloring in the TANK. Put lid back on but don't flush it yet. </w:t>
                      </w:r>
                    </w:p>
                    <w:p w:rsidR="00901FF4" w:rsidRPr="002252D5" w:rsidRDefault="00901FF4" w:rsidP="00901FF4">
                      <w:pPr>
                        <w:numPr>
                          <w:ilvl w:val="1"/>
                          <w:numId w:val="40"/>
                        </w:numPr>
                        <w:spacing w:before="100" w:beforeAutospacing="1" w:after="100" w:afterAutospacing="1"/>
                        <w:rPr>
                          <w:color w:val="000000"/>
                        </w:rPr>
                      </w:pPr>
                      <w:r w:rsidRPr="002252D5">
                        <w:rPr>
                          <w:color w:val="000000"/>
                        </w:rPr>
                        <w:t xml:space="preserve">After about 10 minutes, look in the BOWL. If you see color, you have a leak. </w:t>
                      </w:r>
                    </w:p>
                    <w:p w:rsidR="00901FF4" w:rsidRPr="002252D5" w:rsidRDefault="00901FF4" w:rsidP="00901FF4">
                      <w:pPr>
                        <w:spacing w:before="100" w:beforeAutospacing="1" w:after="100" w:afterAutospacing="1"/>
                        <w:rPr>
                          <w:color w:val="000000"/>
                        </w:rPr>
                      </w:pPr>
                      <w:r w:rsidRPr="002252D5">
                        <w:rPr>
                          <w:color w:val="000000"/>
                        </w:rPr>
                        <w:t xml:space="preserve">The main causes of a leak are either a "fill valve" that will not shut off or a bad "flapper". </w:t>
                      </w:r>
                    </w:p>
                    <w:p w:rsidR="00901FF4" w:rsidRPr="002252D5" w:rsidRDefault="00901FF4" w:rsidP="00901FF4">
                      <w:pPr>
                        <w:spacing w:before="100" w:beforeAutospacing="1" w:after="100" w:afterAutospacing="1"/>
                        <w:rPr>
                          <w:color w:val="000000"/>
                        </w:rPr>
                      </w:pPr>
                      <w:r w:rsidRPr="002252D5">
                        <w:rPr>
                          <w:b/>
                          <w:bCs/>
                          <w:color w:val="000000"/>
                        </w:rPr>
                        <w:t>Fill valve problem</w:t>
                      </w:r>
                      <w:r w:rsidRPr="002252D5">
                        <w:rPr>
                          <w:color w:val="000000"/>
                        </w:rPr>
                        <w:br/>
                      </w:r>
                      <w:proofErr w:type="gramStart"/>
                      <w:r w:rsidRPr="002252D5">
                        <w:rPr>
                          <w:color w:val="000000"/>
                        </w:rPr>
                        <w:t>A</w:t>
                      </w:r>
                      <w:proofErr w:type="gramEnd"/>
                      <w:r w:rsidRPr="002252D5">
                        <w:rPr>
                          <w:color w:val="000000"/>
                        </w:rPr>
                        <w:t xml:space="preserve"> fill valve problem will cause water to flow over the "overflow tube", either because the water level is set too high or it won't shut the water off. If you can't adjust the water level lower or can't get the fill valve to shut off, replace the fill valve. Pedestal fill valves are considered more reliable than the ball and float type. </w:t>
                      </w:r>
                    </w:p>
                    <w:p w:rsidR="00901FF4" w:rsidRPr="002252D5" w:rsidRDefault="00901FF4" w:rsidP="00901FF4">
                      <w:pPr>
                        <w:spacing w:before="100" w:beforeAutospacing="1" w:after="100" w:afterAutospacing="1"/>
                        <w:rPr>
                          <w:color w:val="000000"/>
                        </w:rPr>
                      </w:pPr>
                      <w:r w:rsidRPr="002252D5">
                        <w:rPr>
                          <w:b/>
                          <w:bCs/>
                          <w:color w:val="000000"/>
                        </w:rPr>
                        <w:t xml:space="preserve">Bad flapper </w:t>
                      </w:r>
                      <w:r w:rsidRPr="002252D5">
                        <w:rPr>
                          <w:color w:val="000000"/>
                        </w:rPr>
                        <w:br/>
                      </w:r>
                      <w:proofErr w:type="gramStart"/>
                      <w:r w:rsidRPr="002252D5">
                        <w:rPr>
                          <w:color w:val="000000"/>
                        </w:rPr>
                        <w:t>If</w:t>
                      </w:r>
                      <w:proofErr w:type="gramEnd"/>
                      <w:r w:rsidRPr="002252D5">
                        <w:rPr>
                          <w:color w:val="000000"/>
                        </w:rPr>
                        <w:t xml:space="preserve"> you had water run into the bowl during the dye test and the water level is not set too high, your flapper is probably leaking and it should be replaced. If your old flapper has a float on the chain, make sure your new one does too (or put the old float on the new chain). When replacing a toilet flapper, remember that it is very important to replace it with the proper flapper model for your toilet. Using a standard flapper in many 1.6 gallon toilets can make the toilet flush up to 3.5 gallons per flush (except </w:t>
                      </w:r>
                      <w:proofErr w:type="spellStart"/>
                      <w:r w:rsidRPr="002252D5">
                        <w:rPr>
                          <w:color w:val="000000"/>
                        </w:rPr>
                        <w:t>FlushStar</w:t>
                      </w:r>
                      <w:proofErr w:type="spellEnd"/>
                      <w:r w:rsidRPr="002252D5">
                        <w:rPr>
                          <w:color w:val="000000"/>
                        </w:rPr>
                        <w:t xml:space="preserve"> models). </w:t>
                      </w:r>
                    </w:p>
                    <w:p w:rsidR="00027A57" w:rsidRPr="003F730E" w:rsidRDefault="00027A57" w:rsidP="00457F83">
                      <w:pPr>
                        <w:rPr>
                          <w:sz w:val="24"/>
                          <w:szCs w:val="24"/>
                        </w:rPr>
                      </w:pPr>
                    </w:p>
                  </w:txbxContent>
                </v:textbox>
                <w10:wrap anchorx="margin"/>
              </v:shape>
            </w:pict>
          </mc:Fallback>
        </mc:AlternateContent>
      </w:r>
    </w:p>
    <w:p w:rsidR="00165617" w:rsidRDefault="00CA5BA1" w:rsidP="00D52BFD">
      <w:pPr>
        <w:pStyle w:val="Heading1"/>
        <w:jc w:val="center"/>
      </w:pPr>
      <w:r>
        <w:rPr>
          <w:noProof/>
          <w:color w:val="0000FF"/>
        </w:rPr>
        <w:drawing>
          <wp:inline distT="0" distB="0" distL="0" distR="0" wp14:anchorId="5527C904" wp14:editId="72578DDE">
            <wp:extent cx="838200" cy="1514819"/>
            <wp:effectExtent l="0" t="0" r="0" b="9525"/>
            <wp:docPr id="1" name="irc_mi" descr="http://www.clipartguide.com/_small/0512-0706-0615-293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guide.com/_small/0512-0706-0615-293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866" cy="1525058"/>
                    </a:xfrm>
                    <a:prstGeom prst="rect">
                      <a:avLst/>
                    </a:prstGeom>
                    <a:noFill/>
                    <a:ln>
                      <a:noFill/>
                    </a:ln>
                  </pic:spPr>
                </pic:pic>
              </a:graphicData>
            </a:graphic>
          </wp:inline>
        </w:drawing>
      </w:r>
      <w:r w:rsidR="00352617">
        <w:rPr>
          <w:noProof/>
          <w:color w:val="0000FF"/>
        </w:rPr>
        <w:drawing>
          <wp:inline distT="0" distB="0" distL="0" distR="0" wp14:anchorId="23EA81AD" wp14:editId="767D7F6B">
            <wp:extent cx="1051560" cy="1197864"/>
            <wp:effectExtent l="0" t="0" r="0" b="2540"/>
            <wp:docPr id="9" name="irc_mi" descr="http://images.all-free-download.com/images/graphicthumb/oak_tree_clip_art_1159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ll-free-download.com/images/graphicthumb/oak_tree_clip_art_11598.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197864"/>
                    </a:xfrm>
                    <a:prstGeom prst="rect">
                      <a:avLst/>
                    </a:prstGeom>
                    <a:noFill/>
                    <a:ln>
                      <a:noFill/>
                    </a:ln>
                  </pic:spPr>
                </pic:pic>
              </a:graphicData>
            </a:graphic>
          </wp:inline>
        </w:drawing>
      </w:r>
    </w:p>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457F83" w:rsidRDefault="00457F83" w:rsidP="00457F83"/>
    <w:p w:rsidR="00802F62" w:rsidRDefault="00802F62" w:rsidP="00802F62"/>
    <w:p w:rsidR="00457F83" w:rsidRDefault="00457F83" w:rsidP="00457F83"/>
    <w:p w:rsidR="00457F83" w:rsidRPr="00EA4A84" w:rsidRDefault="00EA4A84" w:rsidP="00EA4A84">
      <w:pPr>
        <w:jc w:val="center"/>
        <w:rPr>
          <w:b/>
        </w:rPr>
      </w:pPr>
      <w:r w:rsidRPr="00EA4A84">
        <w:rPr>
          <w:b/>
        </w:rPr>
        <w:t>MLWSSD Meeting Schedule</w:t>
      </w:r>
    </w:p>
    <w:p w:rsidR="00AD0A71" w:rsidRPr="00EA4A84" w:rsidRDefault="00EA4A84" w:rsidP="00EA4A84">
      <w:pPr>
        <w:jc w:val="center"/>
        <w:rPr>
          <w:b/>
        </w:rPr>
      </w:pPr>
      <w:r>
        <w:rPr>
          <w:b/>
        </w:rPr>
        <w:t>The regular meetings of the Moose Lake Windemere Area Sanitary Sewer District are held</w:t>
      </w:r>
      <w:r w:rsidR="00306B88">
        <w:rPr>
          <w:b/>
        </w:rPr>
        <w:t xml:space="preserve"> at 5:30 p.m.</w:t>
      </w:r>
      <w:r>
        <w:rPr>
          <w:b/>
        </w:rPr>
        <w:t xml:space="preserve"> on the third Wednesday of the month at our office located at 304 ½ Elm Ave, Moose Lake MN</w:t>
      </w:r>
      <w:r w:rsidR="00AD0A71">
        <w:rPr>
          <w:b/>
        </w:rPr>
        <w:t xml:space="preserve"> (basement of Downtown Dental)</w:t>
      </w:r>
      <w:r w:rsidR="00306B88">
        <w:rPr>
          <w:b/>
        </w:rPr>
        <w:t xml:space="preserve">.  </w:t>
      </w:r>
      <w:r w:rsidR="00AD0A71">
        <w:rPr>
          <w:b/>
        </w:rPr>
        <w:t xml:space="preserve"> If you would like to be on our agenda please call the office at 218-485-8276.</w:t>
      </w:r>
    </w:p>
    <w:p w:rsidR="00457F83" w:rsidRDefault="00457F83" w:rsidP="00457F83"/>
    <w:p w:rsidR="00EA3CAF" w:rsidRDefault="00EA3CAF" w:rsidP="00457F83">
      <w:r>
        <w:rPr>
          <w:noProof/>
        </w:rPr>
        <w:lastRenderedPageBreak/>
        <w:drawing>
          <wp:inline distT="0" distB="0" distL="0" distR="0" wp14:anchorId="7B2FAEFD" wp14:editId="4917EB85">
            <wp:extent cx="6734175" cy="8631555"/>
            <wp:effectExtent l="0" t="0" r="9525" b="0"/>
            <wp:docPr id="5173" name="Picture 5173"/>
            <wp:cNvGraphicFramePr/>
            <a:graphic xmlns:a="http://schemas.openxmlformats.org/drawingml/2006/main">
              <a:graphicData uri="http://schemas.openxmlformats.org/drawingml/2006/picture">
                <pic:pic xmlns:pic="http://schemas.openxmlformats.org/drawingml/2006/picture">
                  <pic:nvPicPr>
                    <pic:cNvPr id="5173" name="Picture 5173"/>
                    <pic:cNvPicPr/>
                  </pic:nvPicPr>
                  <pic:blipFill>
                    <a:blip r:embed="rId17"/>
                    <a:stretch>
                      <a:fillRect/>
                    </a:stretch>
                  </pic:blipFill>
                  <pic:spPr>
                    <a:xfrm>
                      <a:off x="0" y="0"/>
                      <a:ext cx="6734175" cy="8631555"/>
                    </a:xfrm>
                    <a:prstGeom prst="rect">
                      <a:avLst/>
                    </a:prstGeom>
                  </pic:spPr>
                </pic:pic>
              </a:graphicData>
            </a:graphic>
          </wp:inline>
        </w:drawing>
      </w:r>
    </w:p>
    <w:p w:rsidR="00565B8D" w:rsidRPr="00E045A4" w:rsidRDefault="00565B8D" w:rsidP="00565B8D">
      <w:pPr>
        <w:rPr>
          <w:rFonts w:ascii="Bookman Old Style" w:hAnsi="Bookman Old Style"/>
          <w:b/>
          <w:sz w:val="28"/>
          <w:szCs w:val="28"/>
        </w:rPr>
      </w:pPr>
      <w:r w:rsidRPr="00E045A4">
        <w:rPr>
          <w:rFonts w:ascii="Bookman Old Style" w:hAnsi="Bookman Old Style"/>
          <w:b/>
          <w:sz w:val="28"/>
          <w:szCs w:val="28"/>
        </w:rPr>
        <w:lastRenderedPageBreak/>
        <w:t xml:space="preserve">Septic Systems:  After </w:t>
      </w:r>
      <w:r w:rsidR="00EA3CAF">
        <w:rPr>
          <w:rFonts w:ascii="Bookman Old Style" w:hAnsi="Bookman Old Style"/>
          <w:b/>
          <w:sz w:val="28"/>
          <w:szCs w:val="28"/>
        </w:rPr>
        <w:t>Heavy Rains or a</w:t>
      </w:r>
      <w:r w:rsidRPr="00E045A4">
        <w:rPr>
          <w:rFonts w:ascii="Bookman Old Style" w:hAnsi="Bookman Old Style"/>
          <w:b/>
          <w:sz w:val="28"/>
          <w:szCs w:val="28"/>
        </w:rPr>
        <w:t xml:space="preserve"> Flood</w:t>
      </w:r>
    </w:p>
    <w:p w:rsidR="00565B8D" w:rsidRPr="001A782A" w:rsidRDefault="00565B8D" w:rsidP="00565B8D">
      <w:pPr>
        <w:pStyle w:val="NoSpacing"/>
        <w:rPr>
          <w:rFonts w:ascii="Arial Narrow" w:hAnsi="Arial Narrow"/>
        </w:rPr>
      </w:pPr>
      <w:r w:rsidRPr="001A782A">
        <w:rPr>
          <w:rFonts w:ascii="Arial Narrow" w:hAnsi="Arial Narrow"/>
        </w:rPr>
        <w:t xml:space="preserve">If you have an individual septic system that is in an area affected by flooding this spring, there is a potential for damage to the system.  However, you can take action after the flooding to minimize the damage.  When floodwaters cover your septic system it should not be used.  If the </w:t>
      </w:r>
      <w:proofErr w:type="spellStart"/>
      <w:r w:rsidRPr="001A782A">
        <w:rPr>
          <w:rFonts w:ascii="Arial Narrow" w:hAnsi="Arial Narrow"/>
        </w:rPr>
        <w:t>drainfield</w:t>
      </w:r>
      <w:proofErr w:type="spellEnd"/>
      <w:r w:rsidRPr="001A782A">
        <w:rPr>
          <w:rFonts w:ascii="Arial Narrow" w:hAnsi="Arial Narrow"/>
        </w:rPr>
        <w:t xml:space="preserve"> or ground above your septic tank floods, your individual sewage treatment system is not working.</w:t>
      </w:r>
    </w:p>
    <w:p w:rsidR="00565B8D" w:rsidRPr="001A782A" w:rsidRDefault="00565B8D" w:rsidP="00565B8D">
      <w:pPr>
        <w:pStyle w:val="NoSpacing"/>
        <w:rPr>
          <w:rFonts w:ascii="Arial Narrow" w:hAnsi="Arial Narrow"/>
        </w:rPr>
      </w:pPr>
    </w:p>
    <w:p w:rsidR="00565B8D" w:rsidRDefault="00565B8D" w:rsidP="00565B8D">
      <w:pPr>
        <w:pStyle w:val="NoSpacing"/>
        <w:jc w:val="center"/>
        <w:rPr>
          <w:rFonts w:ascii="Bookman Old Style" w:hAnsi="Bookman Old Style" w:cs="Lucida Sans Unicode"/>
          <w:b/>
        </w:rPr>
      </w:pPr>
      <w:r w:rsidRPr="00E045A4">
        <w:rPr>
          <w:rFonts w:ascii="Bookman Old Style" w:hAnsi="Bookman Old Style" w:cs="Lucida Sans Unicode"/>
          <w:b/>
        </w:rPr>
        <w:t>If your system is flooded the following steps could help your system recover:</w:t>
      </w:r>
    </w:p>
    <w:p w:rsidR="00565B8D" w:rsidRPr="00E045A4" w:rsidRDefault="00565B8D" w:rsidP="00565B8D">
      <w:pPr>
        <w:pStyle w:val="NoSpacing"/>
        <w:jc w:val="center"/>
        <w:rPr>
          <w:rFonts w:ascii="Bookman Old Style" w:hAnsi="Bookman Old Style" w:cs="Lucida Sans Unicode"/>
          <w:b/>
        </w:rPr>
      </w:pPr>
    </w:p>
    <w:p w:rsidR="00565B8D" w:rsidRDefault="00565B8D" w:rsidP="00565B8D">
      <w:pPr>
        <w:pStyle w:val="NoSpacing"/>
        <w:rPr>
          <w:rFonts w:ascii="Arial Narrow" w:hAnsi="Arial Narrow"/>
        </w:rPr>
      </w:pPr>
      <w:r w:rsidRPr="001A782A">
        <w:rPr>
          <w:rFonts w:ascii="Arial Narrow" w:hAnsi="Arial Narrow"/>
        </w:rPr>
        <w:t xml:space="preserve">1.  Pump the tank(s) as soon as possible after the flood recedes and prior to resuming use of the system.   </w:t>
      </w:r>
    </w:p>
    <w:p w:rsidR="00565B8D" w:rsidRPr="001A782A" w:rsidRDefault="00565B8D" w:rsidP="00565B8D">
      <w:pPr>
        <w:pStyle w:val="NoSpacing"/>
        <w:rPr>
          <w:rFonts w:ascii="Arial Narrow" w:hAnsi="Arial Narrow"/>
        </w:rPr>
      </w:pPr>
      <w:r w:rsidRPr="001A782A">
        <w:rPr>
          <w:rFonts w:ascii="Arial Narrow" w:hAnsi="Arial Narrow"/>
        </w:rPr>
        <w:t xml:space="preserve">2.  Locate and protect the </w:t>
      </w:r>
      <w:proofErr w:type="spellStart"/>
      <w:r w:rsidRPr="001A782A">
        <w:rPr>
          <w:rFonts w:ascii="Arial Narrow" w:hAnsi="Arial Narrow"/>
        </w:rPr>
        <w:t>drainfield</w:t>
      </w:r>
      <w:proofErr w:type="spellEnd"/>
      <w:r w:rsidRPr="001A782A">
        <w:rPr>
          <w:rFonts w:ascii="Arial Narrow" w:hAnsi="Arial Narrow"/>
        </w:rPr>
        <w:t xml:space="preserve"> from compaction by keeping all traffic off the area.</w:t>
      </w:r>
    </w:p>
    <w:p w:rsidR="00565B8D" w:rsidRPr="001A782A" w:rsidRDefault="00565B8D" w:rsidP="00565B8D">
      <w:pPr>
        <w:pStyle w:val="NoSpacing"/>
        <w:rPr>
          <w:rFonts w:ascii="Arial Narrow" w:hAnsi="Arial Narrow"/>
        </w:rPr>
      </w:pPr>
      <w:r w:rsidRPr="001A782A">
        <w:rPr>
          <w:rFonts w:ascii="Arial Narrow" w:hAnsi="Arial Narrow"/>
        </w:rPr>
        <w:t>3.  Check electrical connections for damage or wear before turning electricity back on.</w:t>
      </w:r>
    </w:p>
    <w:p w:rsidR="00565B8D" w:rsidRPr="001A782A" w:rsidRDefault="00565B8D" w:rsidP="00565B8D">
      <w:pPr>
        <w:pStyle w:val="NoSpacing"/>
        <w:rPr>
          <w:rFonts w:ascii="Arial Narrow" w:hAnsi="Arial Narrow"/>
        </w:rPr>
      </w:pPr>
      <w:r w:rsidRPr="001A782A">
        <w:rPr>
          <w:rFonts w:ascii="Arial Narrow" w:hAnsi="Arial Narrow"/>
        </w:rPr>
        <w:t>4.  Check that the septic tank manhole cover is secure and that inspection ports have no</w:t>
      </w:r>
      <w:r>
        <w:rPr>
          <w:rFonts w:ascii="Arial Narrow" w:hAnsi="Arial Narrow"/>
        </w:rPr>
        <w:t>t</w:t>
      </w:r>
      <w:r w:rsidRPr="001A782A">
        <w:rPr>
          <w:rFonts w:ascii="Arial Narrow" w:hAnsi="Arial Narrow"/>
        </w:rPr>
        <w:t xml:space="preserve"> been blocked or damaged.</w:t>
      </w:r>
    </w:p>
    <w:p w:rsidR="00565B8D" w:rsidRPr="001A782A" w:rsidRDefault="00565B8D" w:rsidP="00565B8D">
      <w:pPr>
        <w:pStyle w:val="NoSpacing"/>
        <w:rPr>
          <w:rFonts w:ascii="Arial Narrow" w:hAnsi="Arial Narrow"/>
        </w:rPr>
      </w:pPr>
      <w:r w:rsidRPr="001A782A">
        <w:rPr>
          <w:rFonts w:ascii="Arial Narrow" w:hAnsi="Arial Narrow"/>
        </w:rPr>
        <w:t xml:space="preserve">5. Check the vegetation over your septic tank and </w:t>
      </w:r>
      <w:proofErr w:type="spellStart"/>
      <w:r w:rsidRPr="001A782A">
        <w:rPr>
          <w:rFonts w:ascii="Arial Narrow" w:hAnsi="Arial Narrow"/>
        </w:rPr>
        <w:t>drainfield</w:t>
      </w:r>
      <w:proofErr w:type="spellEnd"/>
      <w:r w:rsidRPr="001A782A">
        <w:rPr>
          <w:rFonts w:ascii="Arial Narrow" w:hAnsi="Arial Narrow"/>
        </w:rPr>
        <w:t xml:space="preserve"> and repair erosion damage.</w:t>
      </w:r>
    </w:p>
    <w:p w:rsidR="00565B8D" w:rsidRPr="001A782A" w:rsidRDefault="00565B8D" w:rsidP="00565B8D">
      <w:pPr>
        <w:pStyle w:val="NoSpacing"/>
        <w:rPr>
          <w:rFonts w:ascii="Arial Narrow" w:hAnsi="Arial Narrow"/>
        </w:rPr>
      </w:pPr>
      <w:r w:rsidRPr="001A782A">
        <w:rPr>
          <w:rFonts w:ascii="Arial Narrow" w:hAnsi="Arial Narrow"/>
        </w:rPr>
        <w:t>6.  Inside your home, be sure to disinfect thoroughly if sewage backed up into the house or garage.</w:t>
      </w:r>
    </w:p>
    <w:p w:rsidR="00565B8D" w:rsidRPr="001A782A" w:rsidRDefault="00565B8D" w:rsidP="00565B8D">
      <w:pPr>
        <w:pStyle w:val="NoSpacing"/>
        <w:rPr>
          <w:rFonts w:ascii="Arial Narrow" w:hAnsi="Arial Narrow"/>
        </w:rPr>
      </w:pPr>
      <w:r w:rsidRPr="001A782A">
        <w:rPr>
          <w:rFonts w:ascii="Arial Narrow" w:hAnsi="Arial Narrow"/>
        </w:rPr>
        <w:t xml:space="preserve">7.  If you have a </w:t>
      </w:r>
      <w:proofErr w:type="spellStart"/>
      <w:r w:rsidRPr="001A782A">
        <w:rPr>
          <w:rFonts w:ascii="Arial Narrow" w:hAnsi="Arial Narrow"/>
        </w:rPr>
        <w:t>drainfield</w:t>
      </w:r>
      <w:proofErr w:type="spellEnd"/>
      <w:r w:rsidRPr="001A782A">
        <w:rPr>
          <w:rFonts w:ascii="Arial Narrow" w:hAnsi="Arial Narrow"/>
        </w:rPr>
        <w:t xml:space="preserve"> that has not been flooded, but is soggy due to heavy rain, minimize water use within the home.</w:t>
      </w:r>
    </w:p>
    <w:p w:rsidR="00565B8D" w:rsidRPr="001A782A" w:rsidRDefault="00565B8D" w:rsidP="00565B8D">
      <w:pPr>
        <w:pStyle w:val="NoSpacing"/>
        <w:rPr>
          <w:rFonts w:ascii="Arial Narrow" w:hAnsi="Arial Narrow"/>
        </w:rPr>
      </w:pPr>
    </w:p>
    <w:p w:rsidR="00565B8D" w:rsidRDefault="00565B8D" w:rsidP="00565B8D">
      <w:pPr>
        <w:pStyle w:val="NoSpacing"/>
        <w:jc w:val="center"/>
        <w:rPr>
          <w:rFonts w:ascii="Bookman Old Style" w:hAnsi="Bookman Old Style" w:cs="Lucida Sans Unicode"/>
          <w:b/>
        </w:rPr>
      </w:pPr>
      <w:r w:rsidRPr="00E045A4">
        <w:rPr>
          <w:rFonts w:ascii="Bookman Old Style" w:hAnsi="Bookman Old Style" w:cs="Lucida Sans Unicode"/>
          <w:b/>
        </w:rPr>
        <w:t>What to do if portions of your system were destroyed</w:t>
      </w:r>
    </w:p>
    <w:p w:rsidR="00565B8D" w:rsidRPr="00E045A4" w:rsidRDefault="00565B8D" w:rsidP="00565B8D">
      <w:pPr>
        <w:pStyle w:val="NoSpacing"/>
        <w:jc w:val="center"/>
        <w:rPr>
          <w:rFonts w:ascii="Bookman Old Style" w:hAnsi="Bookman Old Style" w:cs="Lucida Sans Unicode"/>
          <w:b/>
        </w:rPr>
      </w:pPr>
    </w:p>
    <w:p w:rsidR="00565B8D" w:rsidRPr="001A782A" w:rsidRDefault="00565B8D" w:rsidP="00565B8D">
      <w:pPr>
        <w:pStyle w:val="NoSpacing"/>
        <w:rPr>
          <w:rFonts w:ascii="Arial Narrow" w:hAnsi="Arial Narrow"/>
        </w:rPr>
      </w:pPr>
      <w:r w:rsidRPr="001A782A">
        <w:rPr>
          <w:rFonts w:ascii="Arial Narrow" w:hAnsi="Arial Narrow"/>
        </w:rPr>
        <w:t>Often flood waters can cause components of septic systems to be partially or completely washed away.  The owner of such a system should not assume that soil or other “fill” can be added and new system components constructed.</w:t>
      </w:r>
    </w:p>
    <w:p w:rsidR="00565B8D" w:rsidRPr="001A782A" w:rsidRDefault="00565B8D" w:rsidP="00565B8D">
      <w:pPr>
        <w:pStyle w:val="NoSpacing"/>
        <w:rPr>
          <w:rFonts w:ascii="Arial Narrow" w:hAnsi="Arial Narrow"/>
        </w:rPr>
      </w:pPr>
    </w:p>
    <w:p w:rsidR="00565B8D" w:rsidRPr="001A782A" w:rsidRDefault="00565B8D" w:rsidP="00565B8D">
      <w:pPr>
        <w:pStyle w:val="NoSpacing"/>
        <w:rPr>
          <w:rFonts w:ascii="Arial Narrow" w:hAnsi="Arial Narrow"/>
        </w:rPr>
      </w:pPr>
      <w:r w:rsidRPr="001A782A">
        <w:rPr>
          <w:rFonts w:ascii="Arial Narrow" w:hAnsi="Arial Narrow"/>
        </w:rPr>
        <w:t xml:space="preserve">Heavy rains can cause slides to partially or completely cover septic system components with rock, mud, or silt.  These slides can affect the operational integrity of the system, especially the </w:t>
      </w:r>
      <w:proofErr w:type="spellStart"/>
      <w:r w:rsidRPr="001A782A">
        <w:rPr>
          <w:rFonts w:ascii="Arial Narrow" w:hAnsi="Arial Narrow"/>
        </w:rPr>
        <w:t>drainfield</w:t>
      </w:r>
      <w:proofErr w:type="spellEnd"/>
      <w:r w:rsidRPr="001A782A">
        <w:rPr>
          <w:rFonts w:ascii="Arial Narrow" w:hAnsi="Arial Narrow"/>
        </w:rPr>
        <w:t xml:space="preserve">.  Care needs to be taken for slide debris removal from the area on or around a septic system in order to protect system components, taking special care to keep vehicle and equipment traffic off the </w:t>
      </w:r>
      <w:proofErr w:type="spellStart"/>
      <w:r w:rsidRPr="001A782A">
        <w:rPr>
          <w:rFonts w:ascii="Arial Narrow" w:hAnsi="Arial Narrow"/>
        </w:rPr>
        <w:t>drainfield</w:t>
      </w:r>
      <w:proofErr w:type="spellEnd"/>
      <w:r w:rsidRPr="001A782A">
        <w:rPr>
          <w:rFonts w:ascii="Arial Narrow" w:hAnsi="Arial Narrow"/>
        </w:rPr>
        <w:t xml:space="preserve"> to avoid compaction.</w:t>
      </w:r>
    </w:p>
    <w:p w:rsidR="00565B8D" w:rsidRPr="001A782A" w:rsidRDefault="00565B8D" w:rsidP="00565B8D">
      <w:pPr>
        <w:pStyle w:val="NoSpacing"/>
        <w:rPr>
          <w:rFonts w:ascii="Arial Narrow" w:hAnsi="Arial Narrow"/>
        </w:rPr>
      </w:pPr>
    </w:p>
    <w:p w:rsidR="00565B8D" w:rsidRDefault="00565B8D" w:rsidP="00565B8D">
      <w:pPr>
        <w:pStyle w:val="NoSpacing"/>
        <w:rPr>
          <w:rFonts w:ascii="Arial Narrow" w:hAnsi="Arial Narrow"/>
        </w:rPr>
      </w:pPr>
      <w:r w:rsidRPr="001A782A">
        <w:rPr>
          <w:rFonts w:ascii="Arial Narrow" w:hAnsi="Arial Narrow"/>
        </w:rPr>
        <w:t xml:space="preserve">If your </w:t>
      </w:r>
      <w:proofErr w:type="spellStart"/>
      <w:r w:rsidRPr="001A782A">
        <w:rPr>
          <w:rFonts w:ascii="Arial Narrow" w:hAnsi="Arial Narrow"/>
        </w:rPr>
        <w:t>drainfield</w:t>
      </w:r>
      <w:proofErr w:type="spellEnd"/>
      <w:r w:rsidRPr="001A782A">
        <w:rPr>
          <w:rFonts w:ascii="Arial Narrow" w:hAnsi="Arial Narrow"/>
        </w:rPr>
        <w:t xml:space="preserve"> is saturated or has standing water not caused by flooding or heavy rain, you may have a long-term problem.</w:t>
      </w:r>
      <w:r>
        <w:rPr>
          <w:rFonts w:ascii="Arial Narrow" w:hAnsi="Arial Narrow"/>
        </w:rPr>
        <w:t xml:space="preserve">  </w:t>
      </w:r>
      <w:r w:rsidRPr="001A782A">
        <w:rPr>
          <w:rFonts w:ascii="Arial Narrow" w:hAnsi="Arial Narrow"/>
        </w:rPr>
        <w:t>For any of the problems listed above, contact a licensed septic system professional or the local septic system permitting authority to discuss options that will meet state and local codes.</w:t>
      </w:r>
    </w:p>
    <w:p w:rsidR="00BF5C6D" w:rsidRDefault="00BF5C6D" w:rsidP="00457F83"/>
    <w:p w:rsidR="00DD34FC" w:rsidRDefault="00DD34FC" w:rsidP="00457F83">
      <w:pPr>
        <w:rPr>
          <w:sz w:val="36"/>
          <w:szCs w:val="36"/>
        </w:rPr>
      </w:pPr>
    </w:p>
    <w:p w:rsidR="005F31BA" w:rsidRDefault="005F31BA" w:rsidP="00457F83"/>
    <w:p w:rsidR="005F31BA" w:rsidRPr="00457F83" w:rsidRDefault="005F31BA" w:rsidP="00457F83"/>
    <w:tbl>
      <w:tblPr>
        <w:tblpPr w:leftFromText="180" w:rightFromText="180" w:vertAnchor="text" w:horzAnchor="margin" w:tblpY="41"/>
        <w:tblW w:w="10440" w:type="dxa"/>
        <w:tblLayout w:type="fixed"/>
        <w:tblLook w:val="0000" w:firstRow="0" w:lastRow="0" w:firstColumn="0" w:lastColumn="0" w:noHBand="0" w:noVBand="0"/>
      </w:tblPr>
      <w:tblGrid>
        <w:gridCol w:w="5160"/>
        <w:gridCol w:w="3960"/>
        <w:gridCol w:w="1320"/>
      </w:tblGrid>
      <w:tr w:rsidR="00CC282B" w:rsidTr="00A80FA0">
        <w:tc>
          <w:tcPr>
            <w:tcW w:w="5160" w:type="dxa"/>
          </w:tcPr>
          <w:p w:rsidR="007962CE" w:rsidRDefault="007962CE" w:rsidP="00A80FA0">
            <w:pPr>
              <w:pStyle w:val="ReturnAddress-Professional"/>
            </w:pPr>
          </w:p>
          <w:p w:rsidR="00CC282B" w:rsidRDefault="00CC282B" w:rsidP="00A80FA0">
            <w:pPr>
              <w:pStyle w:val="ReturnAddress-Professional"/>
            </w:pPr>
            <w:r>
              <w:t>Moose Lake – Windemere Sanitary Sewer District</w:t>
            </w:r>
          </w:p>
          <w:p w:rsidR="00CC282B" w:rsidRDefault="00CC282B" w:rsidP="00A80FA0">
            <w:pPr>
              <w:pStyle w:val="ReturnAddress-Professional"/>
            </w:pPr>
            <w:r>
              <w:t>304 ½ Elm Avenue  PO Box 588</w:t>
            </w:r>
          </w:p>
          <w:p w:rsidR="00CC282B" w:rsidRDefault="00CC282B" w:rsidP="00A80FA0">
            <w:pPr>
              <w:pStyle w:val="ReturnAddress-Professional"/>
            </w:pPr>
            <w:r>
              <w:t>Moose Lake, MN  55767</w:t>
            </w:r>
          </w:p>
        </w:tc>
        <w:tc>
          <w:tcPr>
            <w:tcW w:w="3960" w:type="dxa"/>
          </w:tcPr>
          <w:p w:rsidR="00CC282B" w:rsidRDefault="00CC282B" w:rsidP="00A80FA0">
            <w:pPr>
              <w:rPr>
                <w:rFonts w:ascii="Garamond" w:hAnsi="Garamond"/>
              </w:rPr>
            </w:pPr>
          </w:p>
        </w:tc>
        <w:tc>
          <w:tcPr>
            <w:tcW w:w="1320" w:type="dxa"/>
            <w:tcBorders>
              <w:top w:val="single" w:sz="4" w:space="0" w:color="auto"/>
              <w:left w:val="single" w:sz="4" w:space="0" w:color="auto"/>
              <w:bottom w:val="single" w:sz="4" w:space="0" w:color="auto"/>
              <w:right w:val="single" w:sz="4" w:space="0" w:color="auto"/>
            </w:tcBorders>
          </w:tcPr>
          <w:p w:rsidR="00CC282B" w:rsidRDefault="00CC282B" w:rsidP="00A80FA0">
            <w:pPr>
              <w:pStyle w:val="Postage-Professional"/>
            </w:pPr>
          </w:p>
        </w:tc>
      </w:tr>
      <w:tr w:rsidR="00CC282B" w:rsidTr="00A80FA0">
        <w:tc>
          <w:tcPr>
            <w:tcW w:w="5160" w:type="dxa"/>
          </w:tcPr>
          <w:p w:rsidR="00CC282B" w:rsidRDefault="00CC282B" w:rsidP="00A80FA0">
            <w:pPr>
              <w:rPr>
                <w:rFonts w:ascii="Garamond" w:hAnsi="Garamond"/>
              </w:rPr>
            </w:pPr>
          </w:p>
        </w:tc>
        <w:tc>
          <w:tcPr>
            <w:tcW w:w="5280" w:type="dxa"/>
            <w:gridSpan w:val="2"/>
          </w:tcPr>
          <w:p w:rsidR="00CC282B" w:rsidRDefault="00CC282B" w:rsidP="00A80FA0">
            <w:pPr>
              <w:pStyle w:val="MailingAddress-Professional"/>
            </w:pPr>
          </w:p>
        </w:tc>
      </w:tr>
      <w:tr w:rsidR="00CC282B" w:rsidTr="00F93B1D">
        <w:trPr>
          <w:trHeight w:val="4272"/>
        </w:trPr>
        <w:tc>
          <w:tcPr>
            <w:tcW w:w="5160" w:type="dxa"/>
          </w:tcPr>
          <w:p w:rsidR="00CC282B" w:rsidRDefault="00CC282B" w:rsidP="00A80FA0">
            <w:pPr>
              <w:pStyle w:val="ReturnAddress-Professional"/>
            </w:pPr>
          </w:p>
        </w:tc>
        <w:tc>
          <w:tcPr>
            <w:tcW w:w="5280" w:type="dxa"/>
            <w:gridSpan w:val="2"/>
          </w:tcPr>
          <w:p w:rsidR="00CC282B" w:rsidRDefault="00CC282B" w:rsidP="00A80FA0">
            <w:pPr>
              <w:pStyle w:val="MailingAddress-Professional"/>
            </w:pPr>
          </w:p>
          <w:p w:rsidR="00CC282B" w:rsidRDefault="00CC282B" w:rsidP="00A80FA0">
            <w:pPr>
              <w:pStyle w:val="MailingAddress-Professional"/>
            </w:pPr>
          </w:p>
          <w:p w:rsidR="00CC282B" w:rsidRDefault="00CC282B" w:rsidP="00A80FA0">
            <w:pPr>
              <w:pStyle w:val="MailingAddress-Professional"/>
            </w:pPr>
          </w:p>
          <w:p w:rsidR="00CC282B" w:rsidRDefault="00CC282B" w:rsidP="00A80FA0">
            <w:pPr>
              <w:pStyle w:val="MailingAddress-Professional"/>
            </w:pPr>
          </w:p>
          <w:p w:rsidR="00CC282B" w:rsidRDefault="00CC282B" w:rsidP="00A80FA0">
            <w:pPr>
              <w:pStyle w:val="MailingAddress-Professional"/>
            </w:pPr>
          </w:p>
          <w:p w:rsidR="00CC282B" w:rsidRDefault="00CC282B" w:rsidP="00A80FA0">
            <w:pPr>
              <w:pStyle w:val="MailingAddress-Professional"/>
            </w:pPr>
          </w:p>
          <w:p w:rsidR="00CC282B" w:rsidRDefault="00CC282B" w:rsidP="00A80FA0">
            <w:pPr>
              <w:pStyle w:val="MailingAddress-Professional"/>
            </w:pPr>
          </w:p>
          <w:p w:rsidR="00CC282B" w:rsidRDefault="00CC282B" w:rsidP="00A80FA0">
            <w:pPr>
              <w:pStyle w:val="MailingAddress-Professional"/>
            </w:pPr>
          </w:p>
        </w:tc>
      </w:tr>
      <w:tr w:rsidR="00CC282B" w:rsidTr="00A80FA0">
        <w:tc>
          <w:tcPr>
            <w:tcW w:w="5160" w:type="dxa"/>
          </w:tcPr>
          <w:p w:rsidR="00CC282B" w:rsidRDefault="00CC282B" w:rsidP="00A80FA0">
            <w:pPr>
              <w:pStyle w:val="ReturnAddress-Professional"/>
            </w:pPr>
          </w:p>
        </w:tc>
        <w:tc>
          <w:tcPr>
            <w:tcW w:w="3960" w:type="dxa"/>
          </w:tcPr>
          <w:p w:rsidR="00CC282B" w:rsidRDefault="00CC282B" w:rsidP="00A80FA0">
            <w:pPr>
              <w:rPr>
                <w:rFonts w:ascii="Garamond" w:hAnsi="Garamond"/>
              </w:rPr>
            </w:pPr>
            <w:bookmarkStart w:id="0" w:name="_GoBack"/>
            <w:bookmarkEnd w:id="0"/>
          </w:p>
        </w:tc>
        <w:tc>
          <w:tcPr>
            <w:tcW w:w="1320" w:type="dxa"/>
            <w:tcBorders>
              <w:top w:val="single" w:sz="4" w:space="0" w:color="auto"/>
              <w:left w:val="single" w:sz="4" w:space="0" w:color="auto"/>
              <w:bottom w:val="single" w:sz="4" w:space="0" w:color="auto"/>
              <w:right w:val="single" w:sz="4" w:space="0" w:color="auto"/>
            </w:tcBorders>
          </w:tcPr>
          <w:p w:rsidR="00CC282B" w:rsidRDefault="00CC282B" w:rsidP="00A80FA0">
            <w:pPr>
              <w:pStyle w:val="Postage-Professional"/>
            </w:pPr>
          </w:p>
        </w:tc>
      </w:tr>
      <w:tr w:rsidR="00CC282B" w:rsidTr="00A80FA0">
        <w:tc>
          <w:tcPr>
            <w:tcW w:w="5160" w:type="dxa"/>
          </w:tcPr>
          <w:p w:rsidR="00CC282B" w:rsidRDefault="00CC282B" w:rsidP="00A80FA0">
            <w:pPr>
              <w:rPr>
                <w:rFonts w:ascii="Garamond" w:hAnsi="Garamond"/>
              </w:rPr>
            </w:pPr>
          </w:p>
        </w:tc>
        <w:tc>
          <w:tcPr>
            <w:tcW w:w="5280" w:type="dxa"/>
            <w:gridSpan w:val="2"/>
          </w:tcPr>
          <w:p w:rsidR="00CC282B" w:rsidRDefault="00CC282B" w:rsidP="00A80FA0">
            <w:pPr>
              <w:pStyle w:val="MailingAddress-Professional"/>
            </w:pPr>
          </w:p>
        </w:tc>
      </w:tr>
      <w:tr w:rsidR="00CC282B" w:rsidTr="00A80FA0">
        <w:trPr>
          <w:trHeight w:val="4998"/>
        </w:trPr>
        <w:tc>
          <w:tcPr>
            <w:tcW w:w="5160" w:type="dxa"/>
          </w:tcPr>
          <w:p w:rsidR="00CC282B" w:rsidRDefault="00CC282B" w:rsidP="00A80FA0">
            <w:pPr>
              <w:pStyle w:val="ReturnAddress-Professional"/>
            </w:pPr>
          </w:p>
        </w:tc>
        <w:tc>
          <w:tcPr>
            <w:tcW w:w="5280" w:type="dxa"/>
            <w:gridSpan w:val="2"/>
          </w:tcPr>
          <w:p w:rsidR="00CC282B" w:rsidRDefault="00CC282B" w:rsidP="00A80FA0">
            <w:pPr>
              <w:pStyle w:val="MailingAddress-Professional"/>
            </w:pPr>
          </w:p>
        </w:tc>
      </w:tr>
    </w:tbl>
    <w:p w:rsidR="001A782A" w:rsidRDefault="001A782A"/>
    <w:p w:rsidR="00457F83" w:rsidRDefault="00457F83"/>
    <w:p w:rsidR="00457F83" w:rsidRDefault="00457F83">
      <w:pPr>
        <w:sectPr w:rsidR="00457F83" w:rsidSect="001A782A">
          <w:headerReference w:type="default" r:id="rId18"/>
          <w:footerReference w:type="default" r:id="rId19"/>
          <w:type w:val="continuous"/>
          <w:pgSz w:w="12240" w:h="15840" w:code="1"/>
          <w:pgMar w:top="864" w:right="878" w:bottom="864" w:left="878" w:header="720" w:footer="720" w:gutter="0"/>
          <w:pgBorders w:display="notFirstPage">
            <w:top w:val="single" w:sz="36" w:space="1" w:color="auto"/>
            <w:left w:val="single" w:sz="6" w:space="4" w:color="auto"/>
            <w:bottom w:val="single" w:sz="6" w:space="0" w:color="auto"/>
            <w:right w:val="single" w:sz="6" w:space="4" w:color="auto"/>
          </w:pgBorders>
          <w:cols w:space="720"/>
        </w:sectPr>
      </w:pPr>
    </w:p>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 w:rsidR="00AA736A" w:rsidRDefault="00AA736A">
      <w:pPr>
        <w:rPr>
          <w:rFonts w:ascii="Garamond" w:hAnsi="Garamond"/>
        </w:rPr>
      </w:pPr>
    </w:p>
    <w:p w:rsidR="00AA736A" w:rsidRDefault="00AA736A">
      <w:pPr>
        <w:rPr>
          <w:rFonts w:ascii="Garamond" w:hAnsi="Garamond"/>
        </w:rPr>
      </w:pPr>
    </w:p>
    <w:p w:rsidR="00AA736A" w:rsidRDefault="00AA736A">
      <w:pPr>
        <w:rPr>
          <w:rFonts w:ascii="Garamond" w:hAnsi="Garamond"/>
        </w:rPr>
      </w:pPr>
    </w:p>
    <w:p w:rsidR="00AA736A" w:rsidRDefault="00AA736A">
      <w:pPr>
        <w:rPr>
          <w:rFonts w:ascii="Garamond" w:hAnsi="Garamond"/>
        </w:rPr>
      </w:pPr>
    </w:p>
    <w:p w:rsidR="004D3C80" w:rsidRDefault="004D3C80" w:rsidP="004D3C80"/>
    <w:p w:rsidR="00AA736A" w:rsidRDefault="00AA736A">
      <w:pPr>
        <w:rPr>
          <w:rFonts w:ascii="Garamond" w:hAnsi="Garamond"/>
        </w:rPr>
      </w:pPr>
    </w:p>
    <w:p w:rsidR="00AA736A" w:rsidRDefault="00AA736A">
      <w:pPr>
        <w:rPr>
          <w:rFonts w:ascii="Garamond" w:hAnsi="Garamond"/>
        </w:rPr>
      </w:pPr>
    </w:p>
    <w:p w:rsidR="00AA736A" w:rsidRDefault="00AA736A">
      <w:pPr>
        <w:rPr>
          <w:rFonts w:ascii="Garamond" w:hAnsi="Garamond"/>
        </w:rPr>
      </w:pPr>
    </w:p>
    <w:p w:rsidR="00AA736A" w:rsidRDefault="00AA736A">
      <w:pPr>
        <w:rPr>
          <w:rFonts w:ascii="Garamond" w:hAnsi="Garamond"/>
        </w:rPr>
      </w:pPr>
    </w:p>
    <w:sectPr w:rsidR="00AA736A" w:rsidSect="00C12CCB">
      <w:footerReference w:type="default" r:id="rId20"/>
      <w:pgSz w:w="12240" w:h="15840" w:code="1"/>
      <w:pgMar w:top="1008" w:right="878" w:bottom="1440" w:left="87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107" w:rsidRDefault="00521107">
      <w:r>
        <w:separator/>
      </w:r>
    </w:p>
  </w:endnote>
  <w:endnote w:type="continuationSeparator" w:id="0">
    <w:p w:rsidR="00521107" w:rsidRDefault="00521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36A" w:rsidRDefault="00AA736A">
    <w:pPr>
      <w:pStyle w:val="Footer-Professional"/>
    </w:pPr>
    <w:r>
      <w:t xml:space="preserve">Newsletter   </w:t>
    </w:r>
    <w:r w:rsidR="00BF5F85">
      <w:rPr>
        <w:rStyle w:val="PageNumber"/>
      </w:rPr>
      <w:fldChar w:fldCharType="begin"/>
    </w:r>
    <w:r>
      <w:rPr>
        <w:rStyle w:val="PageNumber"/>
      </w:rPr>
      <w:instrText xml:space="preserve"> PAGE </w:instrText>
    </w:r>
    <w:r w:rsidR="00BF5F85">
      <w:rPr>
        <w:rStyle w:val="PageNumber"/>
      </w:rPr>
      <w:fldChar w:fldCharType="separate"/>
    </w:r>
    <w:r w:rsidR="00834678">
      <w:rPr>
        <w:rStyle w:val="PageNumber"/>
        <w:noProof/>
      </w:rPr>
      <w:t>5</w:t>
    </w:r>
    <w:r w:rsidR="00BF5F85">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CCB" w:rsidRDefault="00AA736A">
    <w:pPr>
      <w:pStyle w:val="Footer-Professional"/>
    </w:pPr>
    <w:r>
      <w:t>Moose Lake-</w:t>
    </w:r>
    <w:proofErr w:type="gramStart"/>
    <w:r>
      <w:t>Windemere</w:t>
    </w:r>
    <w:r w:rsidR="007D71B1">
      <w:t xml:space="preserve">  </w:t>
    </w:r>
    <w:proofErr w:type="gramEnd"/>
    <w:r w:rsidR="00BF5F85">
      <w:rPr>
        <w:rStyle w:val="PageNumber"/>
      </w:rPr>
      <w:fldChar w:fldCharType="begin"/>
    </w:r>
    <w:r w:rsidR="007D71B1">
      <w:rPr>
        <w:rStyle w:val="PageNumber"/>
      </w:rPr>
      <w:instrText xml:space="preserve"> PAGE </w:instrText>
    </w:r>
    <w:r w:rsidR="00BF5F85">
      <w:rPr>
        <w:rStyle w:val="PageNumber"/>
      </w:rPr>
      <w:fldChar w:fldCharType="separate"/>
    </w:r>
    <w:r w:rsidR="00834678">
      <w:rPr>
        <w:rStyle w:val="PageNumber"/>
        <w:noProof/>
      </w:rPr>
      <w:t>6</w:t>
    </w:r>
    <w:r w:rsidR="00BF5F85">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107" w:rsidRDefault="00521107">
      <w:r>
        <w:separator/>
      </w:r>
    </w:p>
  </w:footnote>
  <w:footnote w:type="continuationSeparator" w:id="0">
    <w:p w:rsidR="00521107" w:rsidRDefault="00521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D93" w:rsidRDefault="00D33D93" w:rsidP="00D33D93">
    <w:pPr>
      <w:pStyle w:val="JunpFrom-Professional"/>
      <w:rPr>
        <w:b/>
      </w:rPr>
    </w:pPr>
  </w:p>
  <w:p w:rsidR="001B269B" w:rsidRDefault="001B26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066"/>
    <w:multiLevelType w:val="hybridMultilevel"/>
    <w:tmpl w:val="D4C4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2524D"/>
    <w:multiLevelType w:val="multilevel"/>
    <w:tmpl w:val="5214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E2A90"/>
    <w:multiLevelType w:val="multilevel"/>
    <w:tmpl w:val="35B4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425FA"/>
    <w:multiLevelType w:val="multilevel"/>
    <w:tmpl w:val="4ADE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45F1D"/>
    <w:multiLevelType w:val="hybridMultilevel"/>
    <w:tmpl w:val="2D50CD22"/>
    <w:lvl w:ilvl="0" w:tplc="20B2A472">
      <w:start w:val="2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D38A6"/>
    <w:multiLevelType w:val="multilevel"/>
    <w:tmpl w:val="D1B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D6FDF"/>
    <w:multiLevelType w:val="multilevel"/>
    <w:tmpl w:val="F976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997CA3"/>
    <w:multiLevelType w:val="multilevel"/>
    <w:tmpl w:val="A176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9154B"/>
    <w:multiLevelType w:val="multilevel"/>
    <w:tmpl w:val="19E25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005CD"/>
    <w:multiLevelType w:val="hybridMultilevel"/>
    <w:tmpl w:val="E9224350"/>
    <w:lvl w:ilvl="0" w:tplc="0DDE3E28">
      <w:numFmt w:val="bullet"/>
      <w:lvlText w:val="-"/>
      <w:lvlJc w:val="left"/>
      <w:pPr>
        <w:ind w:left="405" w:hanging="360"/>
      </w:pPr>
      <w:rPr>
        <w:rFonts w:ascii="Lucida Sans Unicode" w:eastAsia="Times New Roman" w:hAnsi="Lucida Sans Unicode" w:cs="Lucida Sans Unicode"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206868AF"/>
    <w:multiLevelType w:val="hybridMultilevel"/>
    <w:tmpl w:val="991AE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04355"/>
    <w:multiLevelType w:val="multilevel"/>
    <w:tmpl w:val="BE123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F62577"/>
    <w:multiLevelType w:val="hybridMultilevel"/>
    <w:tmpl w:val="DA126826"/>
    <w:lvl w:ilvl="0" w:tplc="E22EA344">
      <w:start w:val="3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65CB2"/>
    <w:multiLevelType w:val="hybridMultilevel"/>
    <w:tmpl w:val="AD482C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B0B85"/>
    <w:multiLevelType w:val="hybridMultilevel"/>
    <w:tmpl w:val="C9C069E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6582859"/>
    <w:multiLevelType w:val="hybridMultilevel"/>
    <w:tmpl w:val="1028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4ED4"/>
    <w:multiLevelType w:val="hybridMultilevel"/>
    <w:tmpl w:val="CA92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A02713"/>
    <w:multiLevelType w:val="hybridMultilevel"/>
    <w:tmpl w:val="02DAE4B4"/>
    <w:lvl w:ilvl="0" w:tplc="35E88146">
      <w:start w:val="3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7605F"/>
    <w:multiLevelType w:val="multilevel"/>
    <w:tmpl w:val="B62A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D9096C"/>
    <w:multiLevelType w:val="multilevel"/>
    <w:tmpl w:val="58DC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3644F"/>
    <w:multiLevelType w:val="multilevel"/>
    <w:tmpl w:val="E83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A75679"/>
    <w:multiLevelType w:val="multilevel"/>
    <w:tmpl w:val="3984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9D0E3C"/>
    <w:multiLevelType w:val="hybridMultilevel"/>
    <w:tmpl w:val="A3B6E896"/>
    <w:lvl w:ilvl="0" w:tplc="9B7C8CA2">
      <w:start w:val="2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83B42"/>
    <w:multiLevelType w:val="hybridMultilevel"/>
    <w:tmpl w:val="600E5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9652C"/>
    <w:multiLevelType w:val="multilevel"/>
    <w:tmpl w:val="4E163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A11748"/>
    <w:multiLevelType w:val="hybridMultilevel"/>
    <w:tmpl w:val="5D364454"/>
    <w:lvl w:ilvl="0" w:tplc="2D5458C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D02AD5"/>
    <w:multiLevelType w:val="multilevel"/>
    <w:tmpl w:val="C48E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3331D5"/>
    <w:multiLevelType w:val="multilevel"/>
    <w:tmpl w:val="F30C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87A79"/>
    <w:multiLevelType w:val="hybridMultilevel"/>
    <w:tmpl w:val="6CAC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78716A"/>
    <w:multiLevelType w:val="hybridMultilevel"/>
    <w:tmpl w:val="017E7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612075"/>
    <w:multiLevelType w:val="hybridMultilevel"/>
    <w:tmpl w:val="487E79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59816265"/>
    <w:multiLevelType w:val="hybridMultilevel"/>
    <w:tmpl w:val="864A40B8"/>
    <w:lvl w:ilvl="0" w:tplc="9168E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F9409E"/>
    <w:multiLevelType w:val="hybridMultilevel"/>
    <w:tmpl w:val="C7F4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23E32"/>
    <w:multiLevelType w:val="multilevel"/>
    <w:tmpl w:val="9548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1D4023"/>
    <w:multiLevelType w:val="multilevel"/>
    <w:tmpl w:val="89EE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684615"/>
    <w:multiLevelType w:val="multilevel"/>
    <w:tmpl w:val="8CB45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BC323C"/>
    <w:multiLevelType w:val="multilevel"/>
    <w:tmpl w:val="CFC0A2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AE524C8"/>
    <w:multiLevelType w:val="multilevel"/>
    <w:tmpl w:val="6A1A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0E7FBD"/>
    <w:multiLevelType w:val="multilevel"/>
    <w:tmpl w:val="A02C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61843"/>
    <w:multiLevelType w:val="multilevel"/>
    <w:tmpl w:val="0E1E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9A5648"/>
    <w:multiLevelType w:val="multilevel"/>
    <w:tmpl w:val="9DBA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61F12"/>
    <w:multiLevelType w:val="multilevel"/>
    <w:tmpl w:val="73609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4"/>
  </w:num>
  <w:num w:numId="3">
    <w:abstractNumId w:val="5"/>
  </w:num>
  <w:num w:numId="4">
    <w:abstractNumId w:val="12"/>
  </w:num>
  <w:num w:numId="5">
    <w:abstractNumId w:val="19"/>
  </w:num>
  <w:num w:numId="6">
    <w:abstractNumId w:val="20"/>
  </w:num>
  <w:num w:numId="7">
    <w:abstractNumId w:val="27"/>
  </w:num>
  <w:num w:numId="8">
    <w:abstractNumId w:val="38"/>
  </w:num>
  <w:num w:numId="9">
    <w:abstractNumId w:val="34"/>
  </w:num>
  <w:num w:numId="10">
    <w:abstractNumId w:val="7"/>
  </w:num>
  <w:num w:numId="11">
    <w:abstractNumId w:val="33"/>
  </w:num>
  <w:num w:numId="12">
    <w:abstractNumId w:val="40"/>
  </w:num>
  <w:num w:numId="13">
    <w:abstractNumId w:val="9"/>
  </w:num>
  <w:num w:numId="14">
    <w:abstractNumId w:val="18"/>
  </w:num>
  <w:num w:numId="15">
    <w:abstractNumId w:val="6"/>
  </w:num>
  <w:num w:numId="16">
    <w:abstractNumId w:val="37"/>
  </w:num>
  <w:num w:numId="17">
    <w:abstractNumId w:val="39"/>
  </w:num>
  <w:num w:numId="18">
    <w:abstractNumId w:val="2"/>
  </w:num>
  <w:num w:numId="19">
    <w:abstractNumId w:val="15"/>
  </w:num>
  <w:num w:numId="20">
    <w:abstractNumId w:val="29"/>
  </w:num>
  <w:num w:numId="21">
    <w:abstractNumId w:val="23"/>
  </w:num>
  <w:num w:numId="22">
    <w:abstractNumId w:val="16"/>
  </w:num>
  <w:num w:numId="23">
    <w:abstractNumId w:val="0"/>
  </w:num>
  <w:num w:numId="24">
    <w:abstractNumId w:val="28"/>
  </w:num>
  <w:num w:numId="25">
    <w:abstractNumId w:val="32"/>
  </w:num>
  <w:num w:numId="26">
    <w:abstractNumId w:val="25"/>
  </w:num>
  <w:num w:numId="27">
    <w:abstractNumId w:val="36"/>
  </w:num>
  <w:num w:numId="28">
    <w:abstractNumId w:val="31"/>
  </w:num>
  <w:num w:numId="29">
    <w:abstractNumId w:val="10"/>
  </w:num>
  <w:num w:numId="30">
    <w:abstractNumId w:val="3"/>
  </w:num>
  <w:num w:numId="31">
    <w:abstractNumId w:val="8"/>
  </w:num>
  <w:num w:numId="32">
    <w:abstractNumId w:val="11"/>
  </w:num>
  <w:num w:numId="33">
    <w:abstractNumId w:val="41"/>
  </w:num>
  <w:num w:numId="34">
    <w:abstractNumId w:val="21"/>
  </w:num>
  <w:num w:numId="35">
    <w:abstractNumId w:val="13"/>
  </w:num>
  <w:num w:numId="36">
    <w:abstractNumId w:val="22"/>
  </w:num>
  <w:num w:numId="37">
    <w:abstractNumId w:val="4"/>
  </w:num>
  <w:num w:numId="38">
    <w:abstractNumId w:val="1"/>
  </w:num>
  <w:num w:numId="39">
    <w:abstractNumId w:val="26"/>
  </w:num>
  <w:num w:numId="40">
    <w:abstractNumId w:val="35"/>
  </w:num>
  <w:num w:numId="41">
    <w:abstractNumId w:val="30"/>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F8F"/>
    <w:rsid w:val="00004B6E"/>
    <w:rsid w:val="00013ECF"/>
    <w:rsid w:val="00025E74"/>
    <w:rsid w:val="00027A57"/>
    <w:rsid w:val="00030D27"/>
    <w:rsid w:val="000367DE"/>
    <w:rsid w:val="000406B8"/>
    <w:rsid w:val="0005274D"/>
    <w:rsid w:val="000543A0"/>
    <w:rsid w:val="0005592E"/>
    <w:rsid w:val="0006352F"/>
    <w:rsid w:val="00064FBC"/>
    <w:rsid w:val="000663E8"/>
    <w:rsid w:val="00084F68"/>
    <w:rsid w:val="000B0C43"/>
    <w:rsid w:val="000B6F54"/>
    <w:rsid w:val="000E0484"/>
    <w:rsid w:val="000E7061"/>
    <w:rsid w:val="000F0769"/>
    <w:rsid w:val="000F5AB0"/>
    <w:rsid w:val="000F70DB"/>
    <w:rsid w:val="001042AD"/>
    <w:rsid w:val="00104901"/>
    <w:rsid w:val="00105F4A"/>
    <w:rsid w:val="00106E82"/>
    <w:rsid w:val="001130CC"/>
    <w:rsid w:val="0012601F"/>
    <w:rsid w:val="00135963"/>
    <w:rsid w:val="001371B2"/>
    <w:rsid w:val="00156F49"/>
    <w:rsid w:val="0016379C"/>
    <w:rsid w:val="00165617"/>
    <w:rsid w:val="00184F63"/>
    <w:rsid w:val="00190691"/>
    <w:rsid w:val="0019187F"/>
    <w:rsid w:val="001973F0"/>
    <w:rsid w:val="001A4F5A"/>
    <w:rsid w:val="001A782A"/>
    <w:rsid w:val="001B22F7"/>
    <w:rsid w:val="001B269B"/>
    <w:rsid w:val="001B7871"/>
    <w:rsid w:val="001C4E21"/>
    <w:rsid w:val="001C5C5B"/>
    <w:rsid w:val="001E34F1"/>
    <w:rsid w:val="001F34B8"/>
    <w:rsid w:val="001F7EBB"/>
    <w:rsid w:val="00207E48"/>
    <w:rsid w:val="00212471"/>
    <w:rsid w:val="002130D3"/>
    <w:rsid w:val="00216F37"/>
    <w:rsid w:val="002200D4"/>
    <w:rsid w:val="00220D63"/>
    <w:rsid w:val="0022158C"/>
    <w:rsid w:val="002242A9"/>
    <w:rsid w:val="002314D3"/>
    <w:rsid w:val="002322F7"/>
    <w:rsid w:val="002449BD"/>
    <w:rsid w:val="00273597"/>
    <w:rsid w:val="00276FC4"/>
    <w:rsid w:val="00281988"/>
    <w:rsid w:val="002835C7"/>
    <w:rsid w:val="002924A5"/>
    <w:rsid w:val="0029265C"/>
    <w:rsid w:val="002A6334"/>
    <w:rsid w:val="002A66AE"/>
    <w:rsid w:val="002B60F1"/>
    <w:rsid w:val="002B63C8"/>
    <w:rsid w:val="002C101E"/>
    <w:rsid w:val="002C63BA"/>
    <w:rsid w:val="002D40FE"/>
    <w:rsid w:val="002D580E"/>
    <w:rsid w:val="002E413B"/>
    <w:rsid w:val="002E6A7C"/>
    <w:rsid w:val="002E7650"/>
    <w:rsid w:val="003015BD"/>
    <w:rsid w:val="00306B88"/>
    <w:rsid w:val="00311756"/>
    <w:rsid w:val="00315BC5"/>
    <w:rsid w:val="003162BE"/>
    <w:rsid w:val="00317DE4"/>
    <w:rsid w:val="00320711"/>
    <w:rsid w:val="003278F7"/>
    <w:rsid w:val="0033334A"/>
    <w:rsid w:val="00345B0B"/>
    <w:rsid w:val="00352617"/>
    <w:rsid w:val="00371276"/>
    <w:rsid w:val="00374E49"/>
    <w:rsid w:val="003801D3"/>
    <w:rsid w:val="003941AF"/>
    <w:rsid w:val="0039496D"/>
    <w:rsid w:val="00395740"/>
    <w:rsid w:val="003B0055"/>
    <w:rsid w:val="003B199B"/>
    <w:rsid w:val="003B1AF5"/>
    <w:rsid w:val="003E3C7D"/>
    <w:rsid w:val="003F282D"/>
    <w:rsid w:val="003F3CE2"/>
    <w:rsid w:val="003F730E"/>
    <w:rsid w:val="00403765"/>
    <w:rsid w:val="0041430F"/>
    <w:rsid w:val="00416DA1"/>
    <w:rsid w:val="004245F0"/>
    <w:rsid w:val="00440674"/>
    <w:rsid w:val="00444D29"/>
    <w:rsid w:val="004519B4"/>
    <w:rsid w:val="004559EE"/>
    <w:rsid w:val="004577AC"/>
    <w:rsid w:val="00457F83"/>
    <w:rsid w:val="004A2F1A"/>
    <w:rsid w:val="004B2EFF"/>
    <w:rsid w:val="004B3EE1"/>
    <w:rsid w:val="004B667A"/>
    <w:rsid w:val="004B7D0A"/>
    <w:rsid w:val="004D2732"/>
    <w:rsid w:val="004D3C80"/>
    <w:rsid w:val="004E2188"/>
    <w:rsid w:val="004E3BF7"/>
    <w:rsid w:val="004F65DD"/>
    <w:rsid w:val="00502F4A"/>
    <w:rsid w:val="00507034"/>
    <w:rsid w:val="00512438"/>
    <w:rsid w:val="005140E7"/>
    <w:rsid w:val="00521107"/>
    <w:rsid w:val="00523D04"/>
    <w:rsid w:val="005250AB"/>
    <w:rsid w:val="0052555F"/>
    <w:rsid w:val="00534BB1"/>
    <w:rsid w:val="00536ECA"/>
    <w:rsid w:val="00543E92"/>
    <w:rsid w:val="00547CFC"/>
    <w:rsid w:val="00555C85"/>
    <w:rsid w:val="00562CB7"/>
    <w:rsid w:val="00563FDF"/>
    <w:rsid w:val="00565B8D"/>
    <w:rsid w:val="005674DC"/>
    <w:rsid w:val="00572C18"/>
    <w:rsid w:val="00573601"/>
    <w:rsid w:val="00582143"/>
    <w:rsid w:val="00584BE1"/>
    <w:rsid w:val="005914F7"/>
    <w:rsid w:val="005A01C8"/>
    <w:rsid w:val="005A37DE"/>
    <w:rsid w:val="005A3FE3"/>
    <w:rsid w:val="005B026C"/>
    <w:rsid w:val="005C3A3B"/>
    <w:rsid w:val="005F31BA"/>
    <w:rsid w:val="00600653"/>
    <w:rsid w:val="0061048A"/>
    <w:rsid w:val="00612D40"/>
    <w:rsid w:val="00616F68"/>
    <w:rsid w:val="006252E4"/>
    <w:rsid w:val="00627510"/>
    <w:rsid w:val="00630B83"/>
    <w:rsid w:val="00630DA9"/>
    <w:rsid w:val="0063104D"/>
    <w:rsid w:val="00636172"/>
    <w:rsid w:val="006478F2"/>
    <w:rsid w:val="00662B7B"/>
    <w:rsid w:val="00671F32"/>
    <w:rsid w:val="00677D75"/>
    <w:rsid w:val="006917DE"/>
    <w:rsid w:val="006A66E1"/>
    <w:rsid w:val="006A7045"/>
    <w:rsid w:val="006A7F57"/>
    <w:rsid w:val="006B08E1"/>
    <w:rsid w:val="006B3F44"/>
    <w:rsid w:val="006C11B5"/>
    <w:rsid w:val="006C28E6"/>
    <w:rsid w:val="006C5EF6"/>
    <w:rsid w:val="006E2DF6"/>
    <w:rsid w:val="006E4013"/>
    <w:rsid w:val="006F0416"/>
    <w:rsid w:val="006F2D13"/>
    <w:rsid w:val="00705DB8"/>
    <w:rsid w:val="007061C5"/>
    <w:rsid w:val="007203AC"/>
    <w:rsid w:val="00721465"/>
    <w:rsid w:val="00722F57"/>
    <w:rsid w:val="007306C6"/>
    <w:rsid w:val="0074270B"/>
    <w:rsid w:val="007477C6"/>
    <w:rsid w:val="00757142"/>
    <w:rsid w:val="0076065F"/>
    <w:rsid w:val="0076077E"/>
    <w:rsid w:val="00762704"/>
    <w:rsid w:val="00764147"/>
    <w:rsid w:val="0078380B"/>
    <w:rsid w:val="0078560B"/>
    <w:rsid w:val="007869D4"/>
    <w:rsid w:val="007916D4"/>
    <w:rsid w:val="007962CE"/>
    <w:rsid w:val="00796BFF"/>
    <w:rsid w:val="007A0425"/>
    <w:rsid w:val="007A3569"/>
    <w:rsid w:val="007A371F"/>
    <w:rsid w:val="007A6B50"/>
    <w:rsid w:val="007A74B1"/>
    <w:rsid w:val="007B72A4"/>
    <w:rsid w:val="007C015E"/>
    <w:rsid w:val="007C0881"/>
    <w:rsid w:val="007C08BC"/>
    <w:rsid w:val="007D6B65"/>
    <w:rsid w:val="007D71B1"/>
    <w:rsid w:val="00802F62"/>
    <w:rsid w:val="00803495"/>
    <w:rsid w:val="0080583A"/>
    <w:rsid w:val="00825BFA"/>
    <w:rsid w:val="0083118E"/>
    <w:rsid w:val="008324E8"/>
    <w:rsid w:val="00833199"/>
    <w:rsid w:val="00834678"/>
    <w:rsid w:val="00856474"/>
    <w:rsid w:val="00865582"/>
    <w:rsid w:val="008840D6"/>
    <w:rsid w:val="00891FAA"/>
    <w:rsid w:val="00895113"/>
    <w:rsid w:val="008A0B91"/>
    <w:rsid w:val="008A288B"/>
    <w:rsid w:val="008D5C2C"/>
    <w:rsid w:val="008E0CBC"/>
    <w:rsid w:val="008E48AE"/>
    <w:rsid w:val="008F1DC5"/>
    <w:rsid w:val="008F2E70"/>
    <w:rsid w:val="008F6701"/>
    <w:rsid w:val="009018A5"/>
    <w:rsid w:val="00901D66"/>
    <w:rsid w:val="00901FF4"/>
    <w:rsid w:val="00912671"/>
    <w:rsid w:val="00913505"/>
    <w:rsid w:val="009248EC"/>
    <w:rsid w:val="00931A88"/>
    <w:rsid w:val="00957889"/>
    <w:rsid w:val="00960A25"/>
    <w:rsid w:val="009613F5"/>
    <w:rsid w:val="00961A6A"/>
    <w:rsid w:val="00966BAB"/>
    <w:rsid w:val="00976A5B"/>
    <w:rsid w:val="00985CD6"/>
    <w:rsid w:val="0098761D"/>
    <w:rsid w:val="009A1659"/>
    <w:rsid w:val="009B5F6A"/>
    <w:rsid w:val="009C47ED"/>
    <w:rsid w:val="009C677B"/>
    <w:rsid w:val="009C69F1"/>
    <w:rsid w:val="009D05AC"/>
    <w:rsid w:val="009D341A"/>
    <w:rsid w:val="009E1B95"/>
    <w:rsid w:val="00A031D6"/>
    <w:rsid w:val="00A1432D"/>
    <w:rsid w:val="00A15221"/>
    <w:rsid w:val="00A23EA4"/>
    <w:rsid w:val="00A30887"/>
    <w:rsid w:val="00A36DB1"/>
    <w:rsid w:val="00A465A4"/>
    <w:rsid w:val="00A554A9"/>
    <w:rsid w:val="00A612B2"/>
    <w:rsid w:val="00A71B55"/>
    <w:rsid w:val="00A80FA0"/>
    <w:rsid w:val="00A9220F"/>
    <w:rsid w:val="00A945A4"/>
    <w:rsid w:val="00AA052A"/>
    <w:rsid w:val="00AA736A"/>
    <w:rsid w:val="00AB0478"/>
    <w:rsid w:val="00AB0A7C"/>
    <w:rsid w:val="00AB1506"/>
    <w:rsid w:val="00AB2E4D"/>
    <w:rsid w:val="00AB46EF"/>
    <w:rsid w:val="00AB4D4B"/>
    <w:rsid w:val="00AD0A71"/>
    <w:rsid w:val="00AE2A13"/>
    <w:rsid w:val="00B0064F"/>
    <w:rsid w:val="00B04BCA"/>
    <w:rsid w:val="00B24D8D"/>
    <w:rsid w:val="00B25E9D"/>
    <w:rsid w:val="00B4648A"/>
    <w:rsid w:val="00B46F1D"/>
    <w:rsid w:val="00B5689B"/>
    <w:rsid w:val="00B61E99"/>
    <w:rsid w:val="00B63B89"/>
    <w:rsid w:val="00B66143"/>
    <w:rsid w:val="00B71F9C"/>
    <w:rsid w:val="00B720E1"/>
    <w:rsid w:val="00B772F1"/>
    <w:rsid w:val="00B846EF"/>
    <w:rsid w:val="00BA16D9"/>
    <w:rsid w:val="00BA3B9B"/>
    <w:rsid w:val="00BA3FC4"/>
    <w:rsid w:val="00BA5913"/>
    <w:rsid w:val="00BA7C09"/>
    <w:rsid w:val="00BB0ED9"/>
    <w:rsid w:val="00BB7D72"/>
    <w:rsid w:val="00BD2E82"/>
    <w:rsid w:val="00BD4D83"/>
    <w:rsid w:val="00BE0488"/>
    <w:rsid w:val="00BF22EB"/>
    <w:rsid w:val="00BF2B40"/>
    <w:rsid w:val="00BF44DD"/>
    <w:rsid w:val="00BF5C6D"/>
    <w:rsid w:val="00BF5F85"/>
    <w:rsid w:val="00C00093"/>
    <w:rsid w:val="00C0017A"/>
    <w:rsid w:val="00C0367E"/>
    <w:rsid w:val="00C0605E"/>
    <w:rsid w:val="00C12CCB"/>
    <w:rsid w:val="00C1352C"/>
    <w:rsid w:val="00C32C2F"/>
    <w:rsid w:val="00C33B77"/>
    <w:rsid w:val="00C36840"/>
    <w:rsid w:val="00C424B3"/>
    <w:rsid w:val="00C45D82"/>
    <w:rsid w:val="00C66997"/>
    <w:rsid w:val="00C74060"/>
    <w:rsid w:val="00C77B68"/>
    <w:rsid w:val="00C845D2"/>
    <w:rsid w:val="00C84694"/>
    <w:rsid w:val="00C847A2"/>
    <w:rsid w:val="00CA5BA1"/>
    <w:rsid w:val="00CB0C94"/>
    <w:rsid w:val="00CC282B"/>
    <w:rsid w:val="00CC5397"/>
    <w:rsid w:val="00CD1BC4"/>
    <w:rsid w:val="00CE415B"/>
    <w:rsid w:val="00CF46C6"/>
    <w:rsid w:val="00D01BAA"/>
    <w:rsid w:val="00D01CFD"/>
    <w:rsid w:val="00D216BB"/>
    <w:rsid w:val="00D33D93"/>
    <w:rsid w:val="00D41CF2"/>
    <w:rsid w:val="00D52BFD"/>
    <w:rsid w:val="00D5567D"/>
    <w:rsid w:val="00D643F2"/>
    <w:rsid w:val="00D717AD"/>
    <w:rsid w:val="00D76038"/>
    <w:rsid w:val="00D91F8F"/>
    <w:rsid w:val="00D9580C"/>
    <w:rsid w:val="00DA756E"/>
    <w:rsid w:val="00DC11EF"/>
    <w:rsid w:val="00DD34FC"/>
    <w:rsid w:val="00DE36B9"/>
    <w:rsid w:val="00DE6555"/>
    <w:rsid w:val="00DF55EF"/>
    <w:rsid w:val="00E02C40"/>
    <w:rsid w:val="00E1494E"/>
    <w:rsid w:val="00E25D2E"/>
    <w:rsid w:val="00E37BE2"/>
    <w:rsid w:val="00E45EE3"/>
    <w:rsid w:val="00E57622"/>
    <w:rsid w:val="00E609EB"/>
    <w:rsid w:val="00E82696"/>
    <w:rsid w:val="00E95C13"/>
    <w:rsid w:val="00E96E67"/>
    <w:rsid w:val="00EA3CAF"/>
    <w:rsid w:val="00EA4A84"/>
    <w:rsid w:val="00EA5267"/>
    <w:rsid w:val="00EC6DB1"/>
    <w:rsid w:val="00EC7ED8"/>
    <w:rsid w:val="00ED2EFB"/>
    <w:rsid w:val="00ED4BF0"/>
    <w:rsid w:val="00ED5D22"/>
    <w:rsid w:val="00ED6149"/>
    <w:rsid w:val="00EE5918"/>
    <w:rsid w:val="00EE785E"/>
    <w:rsid w:val="00EE7AEC"/>
    <w:rsid w:val="00F040A8"/>
    <w:rsid w:val="00F07159"/>
    <w:rsid w:val="00F1342D"/>
    <w:rsid w:val="00F13653"/>
    <w:rsid w:val="00F25C8E"/>
    <w:rsid w:val="00F322FB"/>
    <w:rsid w:val="00F4512B"/>
    <w:rsid w:val="00F46324"/>
    <w:rsid w:val="00F511A0"/>
    <w:rsid w:val="00F51960"/>
    <w:rsid w:val="00F57870"/>
    <w:rsid w:val="00F60B81"/>
    <w:rsid w:val="00F64721"/>
    <w:rsid w:val="00F673E8"/>
    <w:rsid w:val="00F86909"/>
    <w:rsid w:val="00F93B1D"/>
    <w:rsid w:val="00FB1721"/>
    <w:rsid w:val="00FB25AF"/>
    <w:rsid w:val="00FB2F8F"/>
    <w:rsid w:val="00FC060E"/>
    <w:rsid w:val="00FD0CEE"/>
    <w:rsid w:val="00FD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8F3A2A-A012-4CB7-AE1D-EA593EFA7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CCB"/>
  </w:style>
  <w:style w:type="paragraph" w:styleId="Heading1">
    <w:name w:val="heading 1"/>
    <w:basedOn w:val="Normal"/>
    <w:next w:val="Normal"/>
    <w:qFormat/>
    <w:rsid w:val="00C12CCB"/>
    <w:pPr>
      <w:keepNext/>
      <w:spacing w:before="240" w:after="60"/>
      <w:outlineLvl w:val="0"/>
    </w:pPr>
    <w:rPr>
      <w:rFonts w:ascii="Arial" w:hAnsi="Arial"/>
      <w:b/>
      <w:kern w:val="28"/>
      <w:sz w:val="28"/>
    </w:rPr>
  </w:style>
  <w:style w:type="paragraph" w:styleId="Heading2">
    <w:name w:val="heading 2"/>
    <w:basedOn w:val="Normal"/>
    <w:next w:val="Normal"/>
    <w:qFormat/>
    <w:rsid w:val="00C12CCB"/>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4559E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5617"/>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qFormat/>
    <w:rsid w:val="00C12CC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12CCB"/>
    <w:pPr>
      <w:spacing w:after="120"/>
    </w:pPr>
  </w:style>
  <w:style w:type="paragraph" w:customStyle="1" w:styleId="BodyText-Contemporary">
    <w:name w:val="Body Text - Contemporary"/>
    <w:basedOn w:val="Normal"/>
    <w:rsid w:val="00C12CCB"/>
    <w:pPr>
      <w:suppressAutoHyphens/>
      <w:spacing w:after="200" w:line="260" w:lineRule="exact"/>
    </w:pPr>
  </w:style>
  <w:style w:type="paragraph" w:customStyle="1" w:styleId="BodyText2-Contemporary">
    <w:name w:val="Body Text 2 - Contemporary"/>
    <w:basedOn w:val="Normal"/>
    <w:rsid w:val="00C12CCB"/>
    <w:pPr>
      <w:keepNext/>
      <w:keepLines/>
      <w:suppressAutoHyphens/>
      <w:spacing w:line="220" w:lineRule="exact"/>
    </w:pPr>
    <w:rPr>
      <w:sz w:val="32"/>
    </w:rPr>
  </w:style>
  <w:style w:type="paragraph" w:customStyle="1" w:styleId="BodyText3-Contemporary">
    <w:name w:val="Body Text 3 - Contemporary"/>
    <w:basedOn w:val="Normal"/>
    <w:rsid w:val="00C12CCB"/>
    <w:pPr>
      <w:suppressAutoHyphens/>
      <w:spacing w:line="200" w:lineRule="exact"/>
    </w:pPr>
    <w:rPr>
      <w:sz w:val="24"/>
    </w:rPr>
  </w:style>
  <w:style w:type="paragraph" w:customStyle="1" w:styleId="Byline-Contemporary">
    <w:name w:val="Byline - Contemporary"/>
    <w:basedOn w:val="Normal"/>
    <w:next w:val="BodyText"/>
    <w:rsid w:val="00C12CCB"/>
    <w:pPr>
      <w:spacing w:after="200" w:line="260" w:lineRule="exact"/>
    </w:pPr>
    <w:rPr>
      <w:i/>
    </w:rPr>
  </w:style>
  <w:style w:type="paragraph" w:customStyle="1" w:styleId="CalendarHead-Contemporary">
    <w:name w:val="Calendar Head - Contemporary"/>
    <w:basedOn w:val="Normal"/>
    <w:rsid w:val="00C12CCB"/>
    <w:pPr>
      <w:spacing w:line="240" w:lineRule="exact"/>
    </w:pPr>
    <w:rPr>
      <w:rFonts w:ascii="Arial" w:hAnsi="Arial"/>
      <w:b/>
      <w:sz w:val="18"/>
    </w:rPr>
  </w:style>
  <w:style w:type="paragraph" w:customStyle="1" w:styleId="CalendarSubhead-Contemporary">
    <w:name w:val="Calendar Subhead - Contemporary"/>
    <w:basedOn w:val="Normal"/>
    <w:next w:val="Normal"/>
    <w:rsid w:val="00C12CCB"/>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C12CCB"/>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C12CCB"/>
    <w:pPr>
      <w:spacing w:before="80" w:after="240" w:line="400" w:lineRule="exact"/>
    </w:pPr>
    <w:rPr>
      <w:rFonts w:ascii="Arial" w:hAnsi="Arial"/>
      <w:b/>
      <w:spacing w:val="-10"/>
      <w:kern w:val="36"/>
      <w:sz w:val="36"/>
    </w:rPr>
  </w:style>
  <w:style w:type="paragraph" w:styleId="Caption">
    <w:name w:val="caption"/>
    <w:basedOn w:val="Normal"/>
    <w:next w:val="Normal"/>
    <w:qFormat/>
    <w:rsid w:val="00C12CCB"/>
    <w:pPr>
      <w:spacing w:before="120" w:after="120"/>
    </w:pPr>
    <w:rPr>
      <w:b/>
    </w:rPr>
  </w:style>
  <w:style w:type="paragraph" w:customStyle="1" w:styleId="Footer-Contemporary">
    <w:name w:val="Footer - Contemporary"/>
    <w:basedOn w:val="Normal"/>
    <w:rsid w:val="00C12CCB"/>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C12CCB"/>
    <w:pPr>
      <w:tabs>
        <w:tab w:val="center" w:pos="4320"/>
        <w:tab w:val="right" w:pos="8640"/>
      </w:tabs>
    </w:pPr>
  </w:style>
  <w:style w:type="paragraph" w:customStyle="1" w:styleId="Header-Contemporary">
    <w:name w:val="Header - Contemporary"/>
    <w:basedOn w:val="Normal"/>
    <w:rsid w:val="00C12CCB"/>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C12CCB"/>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C12CCB"/>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C12CCB"/>
    <w:pPr>
      <w:spacing w:before="0" w:after="0" w:line="200" w:lineRule="exact"/>
      <w:jc w:val="right"/>
    </w:pPr>
    <w:rPr>
      <w:rFonts w:ascii="Arial" w:hAnsi="Arial"/>
      <w:sz w:val="18"/>
    </w:rPr>
  </w:style>
  <w:style w:type="paragraph" w:customStyle="1" w:styleId="JumpFrom-Contemporary">
    <w:name w:val="Jump From - Contemporary"/>
    <w:basedOn w:val="Normal"/>
    <w:rsid w:val="00C12CCB"/>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C12CCB"/>
    <w:pPr>
      <w:jc w:val="right"/>
    </w:pPr>
    <w:rPr>
      <w:i/>
      <w:sz w:val="18"/>
    </w:rPr>
  </w:style>
  <w:style w:type="paragraph" w:customStyle="1" w:styleId="MailingAddress-Contemporary">
    <w:name w:val="Mailing Address - Contemporary"/>
    <w:basedOn w:val="Normal"/>
    <w:rsid w:val="00C12CCB"/>
    <w:pPr>
      <w:spacing w:line="260" w:lineRule="exact"/>
    </w:pPr>
    <w:rPr>
      <w:rFonts w:ascii="Arial" w:hAnsi="Arial"/>
    </w:rPr>
  </w:style>
  <w:style w:type="character" w:customStyle="1" w:styleId="PageNumber-Contemporary">
    <w:name w:val="Page Number - Contemporary"/>
    <w:rsid w:val="00C12CCB"/>
    <w:rPr>
      <w:sz w:val="48"/>
      <w:effect w:val="none"/>
    </w:rPr>
  </w:style>
  <w:style w:type="paragraph" w:customStyle="1" w:styleId="Postage-Contemporary">
    <w:name w:val="Postage - Contemporary"/>
    <w:basedOn w:val="Normal"/>
    <w:rsid w:val="00C12CCB"/>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C12CCB"/>
    <w:pPr>
      <w:spacing w:line="240" w:lineRule="exact"/>
    </w:pPr>
    <w:rPr>
      <w:rFonts w:ascii="Arial" w:hAnsi="Arial"/>
      <w:sz w:val="16"/>
    </w:rPr>
  </w:style>
  <w:style w:type="paragraph" w:customStyle="1" w:styleId="SidebarHead-Contemporary">
    <w:name w:val="Sidebar Head - Contemporary"/>
    <w:basedOn w:val="Heading9"/>
    <w:next w:val="Normal"/>
    <w:rsid w:val="00C12CCB"/>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C12CCB"/>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C12CCB"/>
    <w:pPr>
      <w:spacing w:line="360" w:lineRule="exact"/>
    </w:pPr>
    <w:rPr>
      <w:spacing w:val="-20"/>
      <w:kern w:val="32"/>
      <w:sz w:val="32"/>
    </w:rPr>
  </w:style>
  <w:style w:type="paragraph" w:customStyle="1" w:styleId="Title-Contemporary">
    <w:name w:val="Title - Contemporary"/>
    <w:basedOn w:val="Normal"/>
    <w:next w:val="Heading1-Contemporary"/>
    <w:rsid w:val="00C12CCB"/>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C12CCB"/>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C12CCB"/>
    <w:pPr>
      <w:spacing w:line="640" w:lineRule="exact"/>
    </w:pPr>
    <w:rPr>
      <w:rFonts w:ascii="Arial" w:hAnsi="Arial"/>
      <w:b/>
      <w:kern w:val="60"/>
      <w:sz w:val="60"/>
    </w:rPr>
  </w:style>
  <w:style w:type="paragraph" w:customStyle="1" w:styleId="TOCText-Contemporary">
    <w:name w:val="TOC Text - Contemporary"/>
    <w:basedOn w:val="Normal"/>
    <w:rsid w:val="00C12CCB"/>
    <w:pPr>
      <w:spacing w:line="240" w:lineRule="exact"/>
    </w:pPr>
    <w:rPr>
      <w:rFonts w:ascii="Arial" w:hAnsi="Arial"/>
      <w:sz w:val="18"/>
    </w:rPr>
  </w:style>
  <w:style w:type="character" w:styleId="PageNumber">
    <w:name w:val="page number"/>
    <w:basedOn w:val="DefaultParagraphFont"/>
    <w:semiHidden/>
    <w:rsid w:val="00C12CCB"/>
  </w:style>
  <w:style w:type="paragraph" w:customStyle="1" w:styleId="BodyText-Professional">
    <w:name w:val="Body Text - Professional"/>
    <w:basedOn w:val="Normal"/>
    <w:rsid w:val="00C12CCB"/>
    <w:pPr>
      <w:spacing w:after="120" w:line="280" w:lineRule="exact"/>
    </w:pPr>
    <w:rPr>
      <w:rFonts w:ascii="Arial" w:hAnsi="Arial"/>
    </w:rPr>
  </w:style>
  <w:style w:type="paragraph" w:customStyle="1" w:styleId="SidebarHead-Professional">
    <w:name w:val="Sidebar Head - Professional"/>
    <w:basedOn w:val="Normal"/>
    <w:rsid w:val="00C12CCB"/>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C12CCB"/>
    <w:pPr>
      <w:spacing w:after="120" w:line="280" w:lineRule="exact"/>
    </w:pPr>
    <w:rPr>
      <w:rFonts w:ascii="Arial" w:hAnsi="Arial"/>
      <w:sz w:val="18"/>
    </w:rPr>
  </w:style>
  <w:style w:type="paragraph" w:customStyle="1" w:styleId="Byline-Professional">
    <w:name w:val="Byline - Professional"/>
    <w:basedOn w:val="Normal"/>
    <w:rsid w:val="00C12CCB"/>
    <w:pPr>
      <w:spacing w:before="60" w:line="280" w:lineRule="exact"/>
    </w:pPr>
    <w:rPr>
      <w:rFonts w:ascii="Arial Black" w:hAnsi="Arial Black"/>
      <w:sz w:val="18"/>
    </w:rPr>
  </w:style>
  <w:style w:type="paragraph" w:customStyle="1" w:styleId="BylineCompany-Professional">
    <w:name w:val="Byline Company - Professional"/>
    <w:basedOn w:val="Normal"/>
    <w:rsid w:val="00C12CCB"/>
    <w:pPr>
      <w:spacing w:after="120"/>
    </w:pPr>
    <w:rPr>
      <w:rFonts w:ascii="Arial" w:hAnsi="Arial"/>
      <w:sz w:val="16"/>
    </w:rPr>
  </w:style>
  <w:style w:type="paragraph" w:customStyle="1" w:styleId="Footer-Professional">
    <w:name w:val="Footer - Professional"/>
    <w:basedOn w:val="Footer"/>
    <w:rsid w:val="00C12CCB"/>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C12CCB"/>
    <w:pPr>
      <w:spacing w:before="120" w:after="60" w:line="360" w:lineRule="exact"/>
    </w:pPr>
    <w:rPr>
      <w:rFonts w:ascii="Arial Black" w:hAnsi="Arial Black"/>
      <w:sz w:val="32"/>
    </w:rPr>
  </w:style>
  <w:style w:type="paragraph" w:customStyle="1" w:styleId="Heading2-Professional">
    <w:name w:val="Heading 2 - Professional"/>
    <w:basedOn w:val="Normal"/>
    <w:rsid w:val="00C12CCB"/>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12CCB"/>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C12CCB"/>
    <w:pPr>
      <w:jc w:val="right"/>
    </w:pPr>
    <w:rPr>
      <w:rFonts w:ascii="Arial" w:hAnsi="Arial"/>
      <w:i/>
      <w:sz w:val="16"/>
    </w:rPr>
  </w:style>
  <w:style w:type="paragraph" w:customStyle="1" w:styleId="JunpFrom-Professional">
    <w:name w:val="Junp From - Professional"/>
    <w:basedOn w:val="Normal"/>
    <w:rsid w:val="00C12CCB"/>
    <w:pPr>
      <w:jc w:val="right"/>
    </w:pPr>
    <w:rPr>
      <w:rFonts w:ascii="Arial" w:hAnsi="Arial"/>
      <w:i/>
      <w:sz w:val="16"/>
    </w:rPr>
  </w:style>
  <w:style w:type="paragraph" w:customStyle="1" w:styleId="ReturnAddress-Professional">
    <w:name w:val="Return Address - Professional"/>
    <w:basedOn w:val="Normal"/>
    <w:rsid w:val="00C12CCB"/>
    <w:pPr>
      <w:spacing w:after="40" w:line="240" w:lineRule="exact"/>
    </w:pPr>
    <w:rPr>
      <w:rFonts w:ascii="Arial" w:hAnsi="Arial"/>
    </w:rPr>
  </w:style>
  <w:style w:type="paragraph" w:customStyle="1" w:styleId="MailingAddress-Professional">
    <w:name w:val="Mailing Address - Professional"/>
    <w:basedOn w:val="ReturnAddress-Professional"/>
    <w:rsid w:val="00C12CCB"/>
  </w:style>
  <w:style w:type="paragraph" w:customStyle="1" w:styleId="Picture-Professional">
    <w:name w:val="Picture - Professional"/>
    <w:basedOn w:val="BodyText-Professional"/>
    <w:rsid w:val="00C12CCB"/>
    <w:pPr>
      <w:spacing w:before="120" w:line="240" w:lineRule="auto"/>
    </w:pPr>
  </w:style>
  <w:style w:type="paragraph" w:customStyle="1" w:styleId="PictureCaption-Professional">
    <w:name w:val="Picture Caption - Professional"/>
    <w:basedOn w:val="BodyText-Professional"/>
    <w:rsid w:val="00C12CCB"/>
    <w:rPr>
      <w:i/>
      <w:sz w:val="18"/>
    </w:rPr>
  </w:style>
  <w:style w:type="paragraph" w:customStyle="1" w:styleId="Postage-Professional">
    <w:name w:val="Postage - Professional"/>
    <w:basedOn w:val="Normal"/>
    <w:rsid w:val="00C12CCB"/>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12CCB"/>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C12CCB"/>
    <w:pPr>
      <w:spacing w:line="280" w:lineRule="exact"/>
    </w:pPr>
    <w:rPr>
      <w:rFonts w:ascii="Arial" w:hAnsi="Arial"/>
      <w:smallCaps/>
      <w:sz w:val="18"/>
    </w:rPr>
  </w:style>
  <w:style w:type="paragraph" w:customStyle="1" w:styleId="SidebarTitle-Professional">
    <w:name w:val="Sidebar Title -Professional"/>
    <w:basedOn w:val="Normal"/>
    <w:rsid w:val="00C12CCB"/>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C12CCB"/>
    <w:pPr>
      <w:spacing w:after="120" w:line="280" w:lineRule="exact"/>
    </w:pPr>
    <w:rPr>
      <w:rFonts w:ascii="Arial" w:hAnsi="Arial"/>
      <w:i/>
    </w:rPr>
  </w:style>
  <w:style w:type="paragraph" w:customStyle="1" w:styleId="Title-Professional">
    <w:name w:val="Title - Professional"/>
    <w:basedOn w:val="Normal"/>
    <w:rsid w:val="00C12CCB"/>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rsid w:val="00C12CCB"/>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C12CCB"/>
    <w:pPr>
      <w:spacing w:before="60"/>
    </w:pPr>
    <w:rPr>
      <w:rFonts w:ascii="Arial Black" w:hAnsi="Arial Black"/>
      <w:sz w:val="24"/>
    </w:rPr>
  </w:style>
  <w:style w:type="paragraph" w:customStyle="1" w:styleId="TOCText-Professional">
    <w:name w:val="TOC Text - Professional"/>
    <w:basedOn w:val="Normal"/>
    <w:rsid w:val="00C12CCB"/>
    <w:pPr>
      <w:spacing w:before="60" w:after="60" w:line="320" w:lineRule="exact"/>
    </w:pPr>
    <w:rPr>
      <w:rFonts w:ascii="Arial" w:hAnsi="Arial"/>
      <w:sz w:val="18"/>
    </w:rPr>
  </w:style>
  <w:style w:type="paragraph" w:styleId="Footer">
    <w:name w:val="footer"/>
    <w:basedOn w:val="Normal"/>
    <w:semiHidden/>
    <w:rsid w:val="00C12CCB"/>
    <w:pPr>
      <w:tabs>
        <w:tab w:val="center" w:pos="4320"/>
        <w:tab w:val="right" w:pos="8640"/>
      </w:tabs>
    </w:pPr>
  </w:style>
  <w:style w:type="paragraph" w:customStyle="1" w:styleId="BodyText-Elegant">
    <w:name w:val="Body Text - Elegant"/>
    <w:basedOn w:val="Normal"/>
    <w:rsid w:val="00C12CCB"/>
    <w:pPr>
      <w:spacing w:after="120" w:line="280" w:lineRule="exact"/>
    </w:pPr>
    <w:rPr>
      <w:rFonts w:ascii="Garamond" w:hAnsi="Garamond"/>
    </w:rPr>
  </w:style>
  <w:style w:type="paragraph" w:customStyle="1" w:styleId="Byline-Elegant">
    <w:name w:val="Byline - Elegant"/>
    <w:basedOn w:val="Normal"/>
    <w:rsid w:val="00C12CCB"/>
    <w:pPr>
      <w:spacing w:before="60" w:line="280" w:lineRule="exact"/>
    </w:pPr>
    <w:rPr>
      <w:rFonts w:ascii="Garamond" w:hAnsi="Garamond"/>
      <w:b/>
    </w:rPr>
  </w:style>
  <w:style w:type="paragraph" w:customStyle="1" w:styleId="BylineCompany-Elegant">
    <w:name w:val="Byline Company - Elegant"/>
    <w:basedOn w:val="Normal"/>
    <w:rsid w:val="00C12CCB"/>
    <w:pPr>
      <w:spacing w:after="120" w:line="280" w:lineRule="exact"/>
    </w:pPr>
    <w:rPr>
      <w:rFonts w:ascii="Garamond" w:hAnsi="Garamond"/>
      <w:i/>
    </w:rPr>
  </w:style>
  <w:style w:type="paragraph" w:customStyle="1" w:styleId="Footer-Elegant">
    <w:name w:val="Footer - Elegant"/>
    <w:basedOn w:val="Footer"/>
    <w:rsid w:val="00C12CCB"/>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C12CCB"/>
    <w:pPr>
      <w:spacing w:before="120" w:after="60" w:line="480" w:lineRule="exact"/>
    </w:pPr>
    <w:rPr>
      <w:rFonts w:ascii="Garamond" w:hAnsi="Garamond"/>
      <w:b/>
      <w:sz w:val="40"/>
    </w:rPr>
  </w:style>
  <w:style w:type="paragraph" w:customStyle="1" w:styleId="Heading2-Elegant">
    <w:name w:val="Heading 2 - Elegant"/>
    <w:basedOn w:val="Normal"/>
    <w:rsid w:val="00C12CCB"/>
    <w:pPr>
      <w:spacing w:before="120" w:after="60" w:line="280" w:lineRule="exact"/>
    </w:pPr>
    <w:rPr>
      <w:rFonts w:ascii="Garamond" w:hAnsi="Garamond"/>
      <w:b/>
      <w:sz w:val="24"/>
    </w:rPr>
  </w:style>
  <w:style w:type="paragraph" w:customStyle="1" w:styleId="IssueVolumeDate-Elegant">
    <w:name w:val="Issue/Volume/Date - Elegant"/>
    <w:basedOn w:val="Normal"/>
    <w:rsid w:val="00C12CCB"/>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C12CCB"/>
    <w:pPr>
      <w:jc w:val="right"/>
    </w:pPr>
    <w:rPr>
      <w:rFonts w:ascii="Garamond" w:hAnsi="Garamond"/>
      <w:i/>
      <w:sz w:val="16"/>
    </w:rPr>
  </w:style>
  <w:style w:type="paragraph" w:customStyle="1" w:styleId="JunpFrom-Elegant">
    <w:name w:val="Junp From - Elegant"/>
    <w:basedOn w:val="Normal"/>
    <w:rsid w:val="00C12CCB"/>
    <w:pPr>
      <w:jc w:val="right"/>
    </w:pPr>
    <w:rPr>
      <w:rFonts w:ascii="Garamond" w:hAnsi="Garamond"/>
      <w:i/>
      <w:sz w:val="16"/>
    </w:rPr>
  </w:style>
  <w:style w:type="paragraph" w:customStyle="1" w:styleId="ReturnAddress-Elegant">
    <w:name w:val="Return Address - Elegant"/>
    <w:basedOn w:val="Normal"/>
    <w:rsid w:val="00C12CCB"/>
    <w:pPr>
      <w:spacing w:after="40" w:line="240" w:lineRule="exact"/>
    </w:pPr>
    <w:rPr>
      <w:rFonts w:ascii="Garamond" w:hAnsi="Garamond"/>
    </w:rPr>
  </w:style>
  <w:style w:type="paragraph" w:customStyle="1" w:styleId="MailingAddress-Elegant">
    <w:name w:val="Mailing Address - Elegant"/>
    <w:basedOn w:val="ReturnAddress-Elegant"/>
    <w:rsid w:val="00C12CCB"/>
  </w:style>
  <w:style w:type="paragraph" w:customStyle="1" w:styleId="Picture-Elegant">
    <w:name w:val="Picture - Elegant"/>
    <w:basedOn w:val="BodyText-Elegant"/>
    <w:rsid w:val="00C12CCB"/>
    <w:pPr>
      <w:spacing w:before="120" w:line="240" w:lineRule="auto"/>
    </w:pPr>
  </w:style>
  <w:style w:type="paragraph" w:customStyle="1" w:styleId="Postage-Elegant">
    <w:name w:val="Postage - Elegant"/>
    <w:basedOn w:val="Normal"/>
    <w:rsid w:val="00C12CCB"/>
    <w:pPr>
      <w:spacing w:after="40" w:line="240" w:lineRule="exact"/>
      <w:jc w:val="center"/>
    </w:pPr>
    <w:rPr>
      <w:rFonts w:ascii="Garamond" w:hAnsi="Garamond"/>
      <w:smallCaps/>
      <w:sz w:val="14"/>
    </w:rPr>
  </w:style>
  <w:style w:type="paragraph" w:customStyle="1" w:styleId="Pullquote-Elegant">
    <w:name w:val="Pullquote - Elegant"/>
    <w:basedOn w:val="BodyText-Elegant"/>
    <w:rsid w:val="00C12CCB"/>
    <w:pPr>
      <w:pBdr>
        <w:top w:val="double" w:sz="6" w:space="1" w:color="auto"/>
        <w:bottom w:val="double" w:sz="6" w:space="3" w:color="auto"/>
      </w:pBdr>
      <w:jc w:val="center"/>
    </w:pPr>
    <w:rPr>
      <w:i/>
      <w:sz w:val="28"/>
    </w:rPr>
  </w:style>
  <w:style w:type="paragraph" w:customStyle="1" w:styleId="SidebarHead-Elegant">
    <w:name w:val="Sidebar Head - Elegant"/>
    <w:basedOn w:val="Normal"/>
    <w:rsid w:val="00C12CCB"/>
    <w:pPr>
      <w:spacing w:before="60" w:after="60" w:line="280" w:lineRule="exact"/>
    </w:pPr>
    <w:rPr>
      <w:rFonts w:ascii="Garamond" w:hAnsi="Garamond"/>
      <w:smallCaps/>
    </w:rPr>
  </w:style>
  <w:style w:type="paragraph" w:customStyle="1" w:styleId="SidebarSubhead-Elegant">
    <w:name w:val="Sidebar Subhead - Elegant"/>
    <w:basedOn w:val="Normal"/>
    <w:rsid w:val="00C12CCB"/>
    <w:pPr>
      <w:spacing w:line="280" w:lineRule="exact"/>
    </w:pPr>
    <w:rPr>
      <w:rFonts w:ascii="Garamond" w:hAnsi="Garamond"/>
      <w:smallCaps/>
      <w:sz w:val="18"/>
    </w:rPr>
  </w:style>
  <w:style w:type="paragraph" w:customStyle="1" w:styleId="SidebarText-Elegant">
    <w:name w:val="Sidebar Text - Elegant"/>
    <w:basedOn w:val="Normal"/>
    <w:rsid w:val="00C12CCB"/>
    <w:pPr>
      <w:spacing w:after="60" w:line="280" w:lineRule="exact"/>
    </w:pPr>
    <w:rPr>
      <w:rFonts w:ascii="Garamond" w:hAnsi="Garamond"/>
    </w:rPr>
  </w:style>
  <w:style w:type="paragraph" w:customStyle="1" w:styleId="SidebarTitle-Elegant">
    <w:name w:val="Sidebar Title - Elegant"/>
    <w:basedOn w:val="Normal"/>
    <w:rsid w:val="00C12CCB"/>
    <w:pPr>
      <w:spacing w:before="360" w:after="240" w:line="400" w:lineRule="exact"/>
    </w:pPr>
    <w:rPr>
      <w:rFonts w:ascii="Garamond" w:hAnsi="Garamond"/>
      <w:smallCaps/>
      <w:spacing w:val="40"/>
      <w:sz w:val="32"/>
    </w:rPr>
  </w:style>
  <w:style w:type="paragraph" w:customStyle="1" w:styleId="Subtitle-Elegant">
    <w:name w:val="Subtitle - Elegant"/>
    <w:basedOn w:val="Normal"/>
    <w:rsid w:val="00C12CCB"/>
    <w:pPr>
      <w:spacing w:after="180" w:line="280" w:lineRule="exact"/>
    </w:pPr>
    <w:rPr>
      <w:rFonts w:ascii="Garamond" w:hAnsi="Garamond"/>
      <w:i/>
    </w:rPr>
  </w:style>
  <w:style w:type="paragraph" w:customStyle="1" w:styleId="Title-Elegant">
    <w:name w:val="Title - Elegant"/>
    <w:basedOn w:val="Normal"/>
    <w:rsid w:val="00C12CCB"/>
    <w:pPr>
      <w:pBdr>
        <w:top w:val="double" w:sz="6" w:space="1" w:color="auto"/>
      </w:pBdr>
      <w:jc w:val="center"/>
    </w:pPr>
    <w:rPr>
      <w:rFonts w:ascii="Garamond" w:hAnsi="Garamond"/>
      <w:caps/>
      <w:sz w:val="144"/>
    </w:rPr>
  </w:style>
  <w:style w:type="paragraph" w:customStyle="1" w:styleId="TOCHeading-Elegant">
    <w:name w:val="TOC Heading - Elegant"/>
    <w:basedOn w:val="Normal"/>
    <w:rsid w:val="00C12CCB"/>
    <w:pPr>
      <w:spacing w:before="180" w:after="180"/>
    </w:pPr>
    <w:rPr>
      <w:rFonts w:ascii="Garamond" w:hAnsi="Garamond"/>
      <w:smallCaps/>
      <w:spacing w:val="30"/>
      <w:sz w:val="32"/>
    </w:rPr>
  </w:style>
  <w:style w:type="paragraph" w:customStyle="1" w:styleId="TOCNumber-Elegant">
    <w:name w:val="TOC Number - Elegant"/>
    <w:basedOn w:val="Normal"/>
    <w:rsid w:val="00C12CCB"/>
    <w:rPr>
      <w:rFonts w:ascii="Garamond" w:hAnsi="Garamond"/>
      <w:i/>
      <w:sz w:val="40"/>
    </w:rPr>
  </w:style>
  <w:style w:type="paragraph" w:customStyle="1" w:styleId="TOCText-Elegant">
    <w:name w:val="TOC Text - Elegant"/>
    <w:basedOn w:val="Normal"/>
    <w:rsid w:val="00C12CCB"/>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3015BD"/>
    <w:rPr>
      <w:rFonts w:ascii="Tahoma" w:hAnsi="Tahoma" w:cs="Tahoma"/>
      <w:sz w:val="16"/>
      <w:szCs w:val="16"/>
    </w:rPr>
  </w:style>
  <w:style w:type="character" w:customStyle="1" w:styleId="BalloonTextChar">
    <w:name w:val="Balloon Text Char"/>
    <w:basedOn w:val="DefaultParagraphFont"/>
    <w:link w:val="BalloonText"/>
    <w:uiPriority w:val="99"/>
    <w:semiHidden/>
    <w:rsid w:val="003015BD"/>
    <w:rPr>
      <w:rFonts w:ascii="Tahoma" w:hAnsi="Tahoma" w:cs="Tahoma"/>
      <w:sz w:val="16"/>
      <w:szCs w:val="16"/>
    </w:rPr>
  </w:style>
  <w:style w:type="paragraph" w:styleId="NoSpacing">
    <w:name w:val="No Spacing"/>
    <w:uiPriority w:val="1"/>
    <w:qFormat/>
    <w:rsid w:val="00E96E67"/>
  </w:style>
  <w:style w:type="character" w:styleId="Hyperlink">
    <w:name w:val="Hyperlink"/>
    <w:basedOn w:val="DefaultParagraphFont"/>
    <w:uiPriority w:val="99"/>
    <w:unhideWhenUsed/>
    <w:rsid w:val="00C45D82"/>
    <w:rPr>
      <w:color w:val="0000FF" w:themeColor="hyperlink"/>
      <w:u w:val="single"/>
    </w:rPr>
  </w:style>
  <w:style w:type="paragraph" w:styleId="ListParagraph">
    <w:name w:val="List Paragraph"/>
    <w:basedOn w:val="Normal"/>
    <w:uiPriority w:val="34"/>
    <w:qFormat/>
    <w:rsid w:val="00D5567D"/>
    <w:pPr>
      <w:ind w:left="720"/>
      <w:contextualSpacing/>
    </w:pPr>
  </w:style>
  <w:style w:type="paragraph" w:styleId="NormalWeb">
    <w:name w:val="Normal (Web)"/>
    <w:basedOn w:val="Normal"/>
    <w:uiPriority w:val="99"/>
    <w:unhideWhenUsed/>
    <w:rsid w:val="00064FBC"/>
    <w:pPr>
      <w:spacing w:before="1" w:after="1"/>
      <w:ind w:left="122" w:right="122"/>
    </w:pPr>
    <w:rPr>
      <w:rFonts w:ascii="Verdana" w:hAnsi="Verdana"/>
      <w:sz w:val="22"/>
      <w:szCs w:val="22"/>
    </w:rPr>
  </w:style>
  <w:style w:type="character" w:styleId="Emphasis">
    <w:name w:val="Emphasis"/>
    <w:basedOn w:val="DefaultParagraphFont"/>
    <w:uiPriority w:val="20"/>
    <w:qFormat/>
    <w:rsid w:val="00064FBC"/>
    <w:rPr>
      <w:i/>
      <w:iCs/>
    </w:rPr>
  </w:style>
  <w:style w:type="character" w:styleId="Strong">
    <w:name w:val="Strong"/>
    <w:basedOn w:val="DefaultParagraphFont"/>
    <w:uiPriority w:val="22"/>
    <w:qFormat/>
    <w:rsid w:val="00064FBC"/>
    <w:rPr>
      <w:b/>
      <w:bCs/>
    </w:rPr>
  </w:style>
  <w:style w:type="character" w:customStyle="1" w:styleId="st1">
    <w:name w:val="st1"/>
    <w:basedOn w:val="DefaultParagraphFont"/>
    <w:rsid w:val="009D05AC"/>
  </w:style>
  <w:style w:type="character" w:customStyle="1" w:styleId="Heading3Char">
    <w:name w:val="Heading 3 Char"/>
    <w:basedOn w:val="DefaultParagraphFont"/>
    <w:link w:val="Heading3"/>
    <w:uiPriority w:val="9"/>
    <w:rsid w:val="004559EE"/>
    <w:rPr>
      <w:rFonts w:asciiTheme="majorHAnsi" w:eastAsiaTheme="majorEastAsia" w:hAnsiTheme="majorHAnsi" w:cstheme="majorBidi"/>
      <w:b/>
      <w:bCs/>
      <w:color w:val="4F81BD" w:themeColor="accent1"/>
    </w:rPr>
  </w:style>
  <w:style w:type="character" w:customStyle="1" w:styleId="itemdatemodified">
    <w:name w:val="itemdatemodified"/>
    <w:basedOn w:val="DefaultParagraphFont"/>
    <w:rsid w:val="004559EE"/>
    <w:rPr>
      <w:vanish w:val="0"/>
      <w:webHidden w:val="0"/>
      <w:color w:val="444444"/>
      <w:bdr w:val="single" w:sz="2" w:space="3" w:color="DDDDDD" w:frame="1"/>
      <w:specVanish w:val="0"/>
    </w:rPr>
  </w:style>
  <w:style w:type="character" w:customStyle="1" w:styleId="phone2">
    <w:name w:val="phone2"/>
    <w:basedOn w:val="DefaultParagraphFont"/>
    <w:rsid w:val="004559EE"/>
  </w:style>
  <w:style w:type="character" w:customStyle="1" w:styleId="Heading4Char">
    <w:name w:val="Heading 4 Char"/>
    <w:basedOn w:val="DefaultParagraphFont"/>
    <w:link w:val="Heading4"/>
    <w:uiPriority w:val="9"/>
    <w:rsid w:val="00165617"/>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802F62"/>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3575">
      <w:bodyDiv w:val="1"/>
      <w:marLeft w:val="0"/>
      <w:marRight w:val="0"/>
      <w:marTop w:val="0"/>
      <w:marBottom w:val="0"/>
      <w:divBdr>
        <w:top w:val="none" w:sz="0" w:space="0" w:color="auto"/>
        <w:left w:val="none" w:sz="0" w:space="0" w:color="auto"/>
        <w:bottom w:val="none" w:sz="0" w:space="0" w:color="auto"/>
        <w:right w:val="none" w:sz="0" w:space="0" w:color="auto"/>
      </w:divBdr>
      <w:divsChild>
        <w:div w:id="566577244">
          <w:marLeft w:val="0"/>
          <w:marRight w:val="0"/>
          <w:marTop w:val="75"/>
          <w:marBottom w:val="75"/>
          <w:divBdr>
            <w:top w:val="none" w:sz="0" w:space="0" w:color="auto"/>
            <w:left w:val="none" w:sz="0" w:space="0" w:color="auto"/>
            <w:bottom w:val="none" w:sz="0" w:space="0" w:color="auto"/>
            <w:right w:val="none" w:sz="0" w:space="0" w:color="auto"/>
          </w:divBdr>
          <w:divsChild>
            <w:div w:id="253712871">
              <w:marLeft w:val="0"/>
              <w:marRight w:val="0"/>
              <w:marTop w:val="0"/>
              <w:marBottom w:val="0"/>
              <w:divBdr>
                <w:top w:val="none" w:sz="0" w:space="0" w:color="auto"/>
                <w:left w:val="none" w:sz="0" w:space="0" w:color="auto"/>
                <w:bottom w:val="none" w:sz="0" w:space="0" w:color="auto"/>
                <w:right w:val="none" w:sz="0" w:space="0" w:color="auto"/>
              </w:divBdr>
              <w:divsChild>
                <w:div w:id="1364332062">
                  <w:marLeft w:val="0"/>
                  <w:marRight w:val="0"/>
                  <w:marTop w:val="0"/>
                  <w:marBottom w:val="0"/>
                  <w:divBdr>
                    <w:top w:val="none" w:sz="0" w:space="0" w:color="auto"/>
                    <w:left w:val="none" w:sz="0" w:space="0" w:color="auto"/>
                    <w:bottom w:val="none" w:sz="0" w:space="0" w:color="auto"/>
                    <w:right w:val="none" w:sz="0" w:space="0" w:color="auto"/>
                  </w:divBdr>
                  <w:divsChild>
                    <w:div w:id="1751542006">
                      <w:marLeft w:val="0"/>
                      <w:marRight w:val="0"/>
                      <w:marTop w:val="0"/>
                      <w:marBottom w:val="0"/>
                      <w:divBdr>
                        <w:top w:val="single" w:sz="6" w:space="0" w:color="999999"/>
                        <w:left w:val="single" w:sz="6" w:space="0" w:color="999999"/>
                        <w:bottom w:val="single" w:sz="6" w:space="0" w:color="999999"/>
                        <w:right w:val="single" w:sz="6" w:space="0" w:color="999999"/>
                      </w:divBdr>
                      <w:divsChild>
                        <w:div w:id="699860435">
                          <w:marLeft w:val="0"/>
                          <w:marRight w:val="0"/>
                          <w:marTop w:val="0"/>
                          <w:marBottom w:val="0"/>
                          <w:divBdr>
                            <w:top w:val="none" w:sz="0" w:space="0" w:color="auto"/>
                            <w:left w:val="none" w:sz="0" w:space="0" w:color="auto"/>
                            <w:bottom w:val="none" w:sz="0" w:space="0" w:color="auto"/>
                            <w:right w:val="none" w:sz="0" w:space="0" w:color="auto"/>
                          </w:divBdr>
                          <w:divsChild>
                            <w:div w:id="615983965">
                              <w:marLeft w:val="0"/>
                              <w:marRight w:val="0"/>
                              <w:marTop w:val="0"/>
                              <w:marBottom w:val="0"/>
                              <w:divBdr>
                                <w:top w:val="none" w:sz="0" w:space="0" w:color="auto"/>
                                <w:left w:val="none" w:sz="0" w:space="0" w:color="auto"/>
                                <w:bottom w:val="none" w:sz="0" w:space="0" w:color="auto"/>
                                <w:right w:val="none" w:sz="0" w:space="0" w:color="auto"/>
                              </w:divBdr>
                              <w:divsChild>
                                <w:div w:id="483163382">
                                  <w:marLeft w:val="0"/>
                                  <w:marRight w:val="0"/>
                                  <w:marTop w:val="0"/>
                                  <w:marBottom w:val="0"/>
                                  <w:divBdr>
                                    <w:top w:val="none" w:sz="0" w:space="0" w:color="auto"/>
                                    <w:left w:val="none" w:sz="0" w:space="0" w:color="auto"/>
                                    <w:bottom w:val="none" w:sz="0" w:space="0" w:color="auto"/>
                                    <w:right w:val="none" w:sz="0" w:space="0" w:color="auto"/>
                                  </w:divBdr>
                                  <w:divsChild>
                                    <w:div w:id="1557164995">
                                      <w:marLeft w:val="0"/>
                                      <w:marRight w:val="0"/>
                                      <w:marTop w:val="0"/>
                                      <w:marBottom w:val="0"/>
                                      <w:divBdr>
                                        <w:top w:val="none" w:sz="0" w:space="0" w:color="auto"/>
                                        <w:left w:val="none" w:sz="0" w:space="0" w:color="auto"/>
                                        <w:bottom w:val="none" w:sz="0" w:space="0" w:color="auto"/>
                                        <w:right w:val="none" w:sz="0" w:space="0" w:color="auto"/>
                                      </w:divBdr>
                                      <w:divsChild>
                                        <w:div w:id="231931970">
                                          <w:marLeft w:val="0"/>
                                          <w:marRight w:val="0"/>
                                          <w:marTop w:val="0"/>
                                          <w:marBottom w:val="0"/>
                                          <w:divBdr>
                                            <w:top w:val="none" w:sz="0" w:space="0" w:color="auto"/>
                                            <w:left w:val="none" w:sz="0" w:space="0" w:color="auto"/>
                                            <w:bottom w:val="none" w:sz="0" w:space="0" w:color="auto"/>
                                            <w:right w:val="none" w:sz="0" w:space="0" w:color="auto"/>
                                          </w:divBdr>
                                          <w:divsChild>
                                            <w:div w:id="990982434">
                                              <w:marLeft w:val="0"/>
                                              <w:marRight w:val="0"/>
                                              <w:marTop w:val="0"/>
                                              <w:marBottom w:val="0"/>
                                              <w:divBdr>
                                                <w:top w:val="none" w:sz="0" w:space="0" w:color="auto"/>
                                                <w:left w:val="none" w:sz="0" w:space="0" w:color="auto"/>
                                                <w:bottom w:val="none" w:sz="0" w:space="0" w:color="auto"/>
                                                <w:right w:val="none" w:sz="0" w:space="0" w:color="auto"/>
                                              </w:divBdr>
                                              <w:divsChild>
                                                <w:div w:id="2140176065">
                                                  <w:marLeft w:val="0"/>
                                                  <w:marRight w:val="0"/>
                                                  <w:marTop w:val="0"/>
                                                  <w:marBottom w:val="0"/>
                                                  <w:divBdr>
                                                    <w:top w:val="none" w:sz="0" w:space="0" w:color="auto"/>
                                                    <w:left w:val="none" w:sz="0" w:space="0" w:color="auto"/>
                                                    <w:bottom w:val="none" w:sz="0" w:space="0" w:color="auto"/>
                                                    <w:right w:val="none" w:sz="0" w:space="0" w:color="auto"/>
                                                  </w:divBdr>
                                                </w:div>
                                                <w:div w:id="748427204">
                                                  <w:marLeft w:val="0"/>
                                                  <w:marRight w:val="0"/>
                                                  <w:marTop w:val="0"/>
                                                  <w:marBottom w:val="0"/>
                                                  <w:divBdr>
                                                    <w:top w:val="none" w:sz="0" w:space="0" w:color="auto"/>
                                                    <w:left w:val="none" w:sz="0" w:space="0" w:color="auto"/>
                                                    <w:bottom w:val="none" w:sz="0" w:space="0" w:color="auto"/>
                                                    <w:right w:val="none" w:sz="0" w:space="0" w:color="auto"/>
                                                  </w:divBdr>
                                                  <w:divsChild>
                                                    <w:div w:id="1156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668229">
      <w:bodyDiv w:val="1"/>
      <w:marLeft w:val="0"/>
      <w:marRight w:val="0"/>
      <w:marTop w:val="0"/>
      <w:marBottom w:val="0"/>
      <w:divBdr>
        <w:top w:val="none" w:sz="0" w:space="0" w:color="auto"/>
        <w:left w:val="none" w:sz="0" w:space="0" w:color="auto"/>
        <w:bottom w:val="none" w:sz="0" w:space="0" w:color="auto"/>
        <w:right w:val="none" w:sz="0" w:space="0" w:color="auto"/>
      </w:divBdr>
    </w:div>
    <w:div w:id="449324603">
      <w:bodyDiv w:val="1"/>
      <w:marLeft w:val="0"/>
      <w:marRight w:val="45"/>
      <w:marTop w:val="45"/>
      <w:marBottom w:val="0"/>
      <w:divBdr>
        <w:top w:val="none" w:sz="0" w:space="0" w:color="auto"/>
        <w:left w:val="none" w:sz="0" w:space="0" w:color="auto"/>
        <w:bottom w:val="none" w:sz="0" w:space="0" w:color="auto"/>
        <w:right w:val="none" w:sz="0" w:space="0" w:color="auto"/>
      </w:divBdr>
    </w:div>
    <w:div w:id="611740459">
      <w:bodyDiv w:val="1"/>
      <w:marLeft w:val="0"/>
      <w:marRight w:val="0"/>
      <w:marTop w:val="0"/>
      <w:marBottom w:val="0"/>
      <w:divBdr>
        <w:top w:val="none" w:sz="0" w:space="0" w:color="auto"/>
        <w:left w:val="none" w:sz="0" w:space="0" w:color="auto"/>
        <w:bottom w:val="none" w:sz="0" w:space="0" w:color="auto"/>
        <w:right w:val="none" w:sz="0" w:space="0" w:color="auto"/>
      </w:divBdr>
    </w:div>
    <w:div w:id="1254819641">
      <w:bodyDiv w:val="1"/>
      <w:marLeft w:val="0"/>
      <w:marRight w:val="0"/>
      <w:marTop w:val="0"/>
      <w:marBottom w:val="0"/>
      <w:divBdr>
        <w:top w:val="none" w:sz="0" w:space="0" w:color="auto"/>
        <w:left w:val="none" w:sz="0" w:space="0" w:color="auto"/>
        <w:bottom w:val="none" w:sz="0" w:space="0" w:color="auto"/>
        <w:right w:val="none" w:sz="0" w:space="0" w:color="auto"/>
      </w:divBdr>
      <w:divsChild>
        <w:div w:id="695621593">
          <w:marLeft w:val="150"/>
          <w:marRight w:val="150"/>
          <w:marTop w:val="0"/>
          <w:marBottom w:val="0"/>
          <w:divBdr>
            <w:top w:val="none" w:sz="0" w:space="0" w:color="auto"/>
            <w:left w:val="none" w:sz="0" w:space="0" w:color="auto"/>
            <w:bottom w:val="none" w:sz="0" w:space="0" w:color="auto"/>
            <w:right w:val="none" w:sz="0" w:space="0" w:color="auto"/>
          </w:divBdr>
          <w:divsChild>
            <w:div w:id="939220776">
              <w:marLeft w:val="0"/>
              <w:marRight w:val="0"/>
              <w:marTop w:val="0"/>
              <w:marBottom w:val="0"/>
              <w:divBdr>
                <w:top w:val="none" w:sz="0" w:space="0" w:color="auto"/>
                <w:left w:val="none" w:sz="0" w:space="0" w:color="auto"/>
                <w:bottom w:val="none" w:sz="0" w:space="0" w:color="auto"/>
                <w:right w:val="none" w:sz="0" w:space="0" w:color="auto"/>
              </w:divBdr>
              <w:divsChild>
                <w:div w:id="2108109859">
                  <w:marLeft w:val="0"/>
                  <w:marRight w:val="0"/>
                  <w:marTop w:val="0"/>
                  <w:marBottom w:val="0"/>
                  <w:divBdr>
                    <w:top w:val="none" w:sz="0" w:space="0" w:color="auto"/>
                    <w:left w:val="none" w:sz="0" w:space="0" w:color="auto"/>
                    <w:bottom w:val="none" w:sz="0" w:space="0" w:color="auto"/>
                    <w:right w:val="none" w:sz="0" w:space="0" w:color="auto"/>
                  </w:divBdr>
                  <w:divsChild>
                    <w:div w:id="6643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3801">
      <w:bodyDiv w:val="1"/>
      <w:marLeft w:val="0"/>
      <w:marRight w:val="0"/>
      <w:marTop w:val="0"/>
      <w:marBottom w:val="0"/>
      <w:divBdr>
        <w:top w:val="none" w:sz="0" w:space="0" w:color="auto"/>
        <w:left w:val="none" w:sz="0" w:space="0" w:color="auto"/>
        <w:bottom w:val="none" w:sz="0" w:space="0" w:color="auto"/>
        <w:right w:val="none" w:sz="0" w:space="0" w:color="auto"/>
      </w:divBdr>
      <w:divsChild>
        <w:div w:id="1604678849">
          <w:marLeft w:val="0"/>
          <w:marRight w:val="2700"/>
          <w:marTop w:val="0"/>
          <w:marBottom w:val="0"/>
          <w:divBdr>
            <w:top w:val="none" w:sz="0" w:space="0" w:color="auto"/>
            <w:left w:val="none" w:sz="0" w:space="0" w:color="auto"/>
            <w:bottom w:val="none" w:sz="0" w:space="0" w:color="auto"/>
            <w:right w:val="none" w:sz="0" w:space="0" w:color="auto"/>
          </w:divBdr>
          <w:divsChild>
            <w:div w:id="8480561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4481685">
      <w:bodyDiv w:val="1"/>
      <w:marLeft w:val="0"/>
      <w:marRight w:val="0"/>
      <w:marTop w:val="0"/>
      <w:marBottom w:val="0"/>
      <w:divBdr>
        <w:top w:val="none" w:sz="0" w:space="0" w:color="auto"/>
        <w:left w:val="none" w:sz="0" w:space="0" w:color="auto"/>
        <w:bottom w:val="none" w:sz="0" w:space="0" w:color="auto"/>
        <w:right w:val="none" w:sz="0" w:space="0" w:color="auto"/>
      </w:divBdr>
      <w:divsChild>
        <w:div w:id="1689136862">
          <w:marLeft w:val="0"/>
          <w:marRight w:val="0"/>
          <w:marTop w:val="75"/>
          <w:marBottom w:val="75"/>
          <w:divBdr>
            <w:top w:val="none" w:sz="0" w:space="0" w:color="auto"/>
            <w:left w:val="none" w:sz="0" w:space="0" w:color="auto"/>
            <w:bottom w:val="none" w:sz="0" w:space="0" w:color="auto"/>
            <w:right w:val="none" w:sz="0" w:space="0" w:color="auto"/>
          </w:divBdr>
          <w:divsChild>
            <w:div w:id="176578756">
              <w:marLeft w:val="0"/>
              <w:marRight w:val="0"/>
              <w:marTop w:val="0"/>
              <w:marBottom w:val="0"/>
              <w:divBdr>
                <w:top w:val="none" w:sz="0" w:space="0" w:color="auto"/>
                <w:left w:val="none" w:sz="0" w:space="0" w:color="auto"/>
                <w:bottom w:val="none" w:sz="0" w:space="0" w:color="auto"/>
                <w:right w:val="none" w:sz="0" w:space="0" w:color="auto"/>
              </w:divBdr>
              <w:divsChild>
                <w:div w:id="59524404">
                  <w:marLeft w:val="0"/>
                  <w:marRight w:val="0"/>
                  <w:marTop w:val="0"/>
                  <w:marBottom w:val="0"/>
                  <w:divBdr>
                    <w:top w:val="none" w:sz="0" w:space="0" w:color="auto"/>
                    <w:left w:val="none" w:sz="0" w:space="0" w:color="auto"/>
                    <w:bottom w:val="none" w:sz="0" w:space="0" w:color="auto"/>
                    <w:right w:val="none" w:sz="0" w:space="0" w:color="auto"/>
                  </w:divBdr>
                  <w:divsChild>
                    <w:div w:id="1911383617">
                      <w:marLeft w:val="0"/>
                      <w:marRight w:val="0"/>
                      <w:marTop w:val="0"/>
                      <w:marBottom w:val="0"/>
                      <w:divBdr>
                        <w:top w:val="single" w:sz="6" w:space="0" w:color="999999"/>
                        <w:left w:val="single" w:sz="6" w:space="0" w:color="999999"/>
                        <w:bottom w:val="single" w:sz="6" w:space="0" w:color="999999"/>
                        <w:right w:val="single" w:sz="6" w:space="0" w:color="999999"/>
                      </w:divBdr>
                      <w:divsChild>
                        <w:div w:id="1609044050">
                          <w:marLeft w:val="0"/>
                          <w:marRight w:val="0"/>
                          <w:marTop w:val="0"/>
                          <w:marBottom w:val="0"/>
                          <w:divBdr>
                            <w:top w:val="none" w:sz="0" w:space="0" w:color="auto"/>
                            <w:left w:val="none" w:sz="0" w:space="0" w:color="auto"/>
                            <w:bottom w:val="none" w:sz="0" w:space="0" w:color="auto"/>
                            <w:right w:val="none" w:sz="0" w:space="0" w:color="auto"/>
                          </w:divBdr>
                          <w:divsChild>
                            <w:div w:id="851188918">
                              <w:marLeft w:val="0"/>
                              <w:marRight w:val="0"/>
                              <w:marTop w:val="0"/>
                              <w:marBottom w:val="0"/>
                              <w:divBdr>
                                <w:top w:val="none" w:sz="0" w:space="0" w:color="auto"/>
                                <w:left w:val="none" w:sz="0" w:space="0" w:color="auto"/>
                                <w:bottom w:val="none" w:sz="0" w:space="0" w:color="auto"/>
                                <w:right w:val="none" w:sz="0" w:space="0" w:color="auto"/>
                              </w:divBdr>
                              <w:divsChild>
                                <w:div w:id="1859616605">
                                  <w:marLeft w:val="0"/>
                                  <w:marRight w:val="0"/>
                                  <w:marTop w:val="0"/>
                                  <w:marBottom w:val="0"/>
                                  <w:divBdr>
                                    <w:top w:val="none" w:sz="0" w:space="0" w:color="auto"/>
                                    <w:left w:val="none" w:sz="0" w:space="0" w:color="auto"/>
                                    <w:bottom w:val="none" w:sz="0" w:space="0" w:color="auto"/>
                                    <w:right w:val="none" w:sz="0" w:space="0" w:color="auto"/>
                                  </w:divBdr>
                                  <w:divsChild>
                                    <w:div w:id="1526596965">
                                      <w:marLeft w:val="0"/>
                                      <w:marRight w:val="0"/>
                                      <w:marTop w:val="0"/>
                                      <w:marBottom w:val="0"/>
                                      <w:divBdr>
                                        <w:top w:val="none" w:sz="0" w:space="0" w:color="auto"/>
                                        <w:left w:val="none" w:sz="0" w:space="0" w:color="auto"/>
                                        <w:bottom w:val="none" w:sz="0" w:space="0" w:color="auto"/>
                                        <w:right w:val="none" w:sz="0" w:space="0" w:color="auto"/>
                                      </w:divBdr>
                                      <w:divsChild>
                                        <w:div w:id="755521948">
                                          <w:marLeft w:val="0"/>
                                          <w:marRight w:val="0"/>
                                          <w:marTop w:val="0"/>
                                          <w:marBottom w:val="0"/>
                                          <w:divBdr>
                                            <w:top w:val="none" w:sz="0" w:space="0" w:color="auto"/>
                                            <w:left w:val="none" w:sz="0" w:space="0" w:color="auto"/>
                                            <w:bottom w:val="none" w:sz="0" w:space="0" w:color="auto"/>
                                            <w:right w:val="single" w:sz="6" w:space="0" w:color="AAAAAA"/>
                                          </w:divBdr>
                                          <w:divsChild>
                                            <w:div w:id="1632906411">
                                              <w:marLeft w:val="0"/>
                                              <w:marRight w:val="0"/>
                                              <w:marTop w:val="0"/>
                                              <w:marBottom w:val="0"/>
                                              <w:divBdr>
                                                <w:top w:val="none" w:sz="0" w:space="0" w:color="auto"/>
                                                <w:left w:val="none" w:sz="0" w:space="0" w:color="auto"/>
                                                <w:bottom w:val="none" w:sz="0" w:space="0" w:color="auto"/>
                                                <w:right w:val="none" w:sz="0" w:space="0" w:color="auto"/>
                                              </w:divBdr>
                                              <w:divsChild>
                                                <w:div w:id="1913195116">
                                                  <w:marLeft w:val="0"/>
                                                  <w:marRight w:val="0"/>
                                                  <w:marTop w:val="0"/>
                                                  <w:marBottom w:val="0"/>
                                                  <w:divBdr>
                                                    <w:top w:val="none" w:sz="0" w:space="0" w:color="auto"/>
                                                    <w:left w:val="none" w:sz="0" w:space="0" w:color="auto"/>
                                                    <w:bottom w:val="none" w:sz="0" w:space="0" w:color="auto"/>
                                                    <w:right w:val="none" w:sz="0" w:space="0" w:color="auto"/>
                                                  </w:divBdr>
                                                  <w:divsChild>
                                                    <w:div w:id="3583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5807">
                              <w:marLeft w:val="0"/>
                              <w:marRight w:val="0"/>
                              <w:marTop w:val="0"/>
                              <w:marBottom w:val="0"/>
                              <w:divBdr>
                                <w:top w:val="none" w:sz="0" w:space="0" w:color="auto"/>
                                <w:left w:val="none" w:sz="0" w:space="0" w:color="auto"/>
                                <w:bottom w:val="none" w:sz="0" w:space="0" w:color="auto"/>
                                <w:right w:val="none" w:sz="0" w:space="0" w:color="auto"/>
                              </w:divBdr>
                              <w:divsChild>
                                <w:div w:id="10784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5240">
                          <w:marLeft w:val="0"/>
                          <w:marRight w:val="0"/>
                          <w:marTop w:val="0"/>
                          <w:marBottom w:val="0"/>
                          <w:divBdr>
                            <w:top w:val="single" w:sz="2" w:space="8" w:color="999999"/>
                            <w:left w:val="none" w:sz="0" w:space="0" w:color="auto"/>
                            <w:bottom w:val="none" w:sz="0" w:space="0" w:color="auto"/>
                            <w:right w:val="none" w:sz="0" w:space="0" w:color="auto"/>
                          </w:divBdr>
                          <w:divsChild>
                            <w:div w:id="2142918457">
                              <w:marLeft w:val="0"/>
                              <w:marRight w:val="0"/>
                              <w:marTop w:val="0"/>
                              <w:marBottom w:val="0"/>
                              <w:divBdr>
                                <w:top w:val="none" w:sz="0" w:space="0" w:color="auto"/>
                                <w:left w:val="none" w:sz="0" w:space="0" w:color="auto"/>
                                <w:bottom w:val="none" w:sz="0" w:space="0" w:color="auto"/>
                                <w:right w:val="none" w:sz="0" w:space="0" w:color="auto"/>
                              </w:divBdr>
                              <w:divsChild>
                                <w:div w:id="2081438264">
                                  <w:marLeft w:val="0"/>
                                  <w:marRight w:val="0"/>
                                  <w:marTop w:val="0"/>
                                  <w:marBottom w:val="0"/>
                                  <w:divBdr>
                                    <w:top w:val="none" w:sz="0" w:space="0" w:color="auto"/>
                                    <w:left w:val="none" w:sz="0" w:space="0" w:color="auto"/>
                                    <w:bottom w:val="none" w:sz="0" w:space="0" w:color="auto"/>
                                    <w:right w:val="none" w:sz="0" w:space="0" w:color="auto"/>
                                  </w:divBdr>
                                  <w:divsChild>
                                    <w:div w:id="5891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42107">
                          <w:marLeft w:val="0"/>
                          <w:marRight w:val="0"/>
                          <w:marTop w:val="0"/>
                          <w:marBottom w:val="0"/>
                          <w:divBdr>
                            <w:top w:val="none" w:sz="0" w:space="0" w:color="auto"/>
                            <w:left w:val="none" w:sz="0" w:space="0" w:color="auto"/>
                            <w:bottom w:val="none" w:sz="0" w:space="0" w:color="auto"/>
                            <w:right w:val="none" w:sz="0" w:space="0" w:color="auto"/>
                          </w:divBdr>
                          <w:divsChild>
                            <w:div w:id="5972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180120">
          <w:marLeft w:val="0"/>
          <w:marRight w:val="0"/>
          <w:marTop w:val="0"/>
          <w:marBottom w:val="0"/>
          <w:divBdr>
            <w:top w:val="none" w:sz="0" w:space="0" w:color="auto"/>
            <w:left w:val="none" w:sz="0" w:space="0" w:color="auto"/>
            <w:bottom w:val="none" w:sz="0" w:space="0" w:color="auto"/>
            <w:right w:val="none" w:sz="0" w:space="0" w:color="auto"/>
          </w:divBdr>
          <w:divsChild>
            <w:div w:id="1018653041">
              <w:marLeft w:val="0"/>
              <w:marRight w:val="0"/>
              <w:marTop w:val="0"/>
              <w:marBottom w:val="0"/>
              <w:divBdr>
                <w:top w:val="none" w:sz="0" w:space="0" w:color="auto"/>
                <w:left w:val="none" w:sz="0" w:space="0" w:color="auto"/>
                <w:bottom w:val="none" w:sz="0" w:space="0" w:color="auto"/>
                <w:right w:val="none" w:sz="0" w:space="0" w:color="auto"/>
              </w:divBdr>
              <w:divsChild>
                <w:div w:id="548802709">
                  <w:marLeft w:val="0"/>
                  <w:marRight w:val="0"/>
                  <w:marTop w:val="0"/>
                  <w:marBottom w:val="0"/>
                  <w:divBdr>
                    <w:top w:val="none" w:sz="0" w:space="0" w:color="auto"/>
                    <w:left w:val="none" w:sz="0" w:space="0" w:color="auto"/>
                    <w:bottom w:val="none" w:sz="0" w:space="0" w:color="auto"/>
                    <w:right w:val="none" w:sz="0" w:space="0" w:color="auto"/>
                  </w:divBdr>
                  <w:divsChild>
                    <w:div w:id="21411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459226">
      <w:bodyDiv w:val="1"/>
      <w:marLeft w:val="0"/>
      <w:marRight w:val="0"/>
      <w:marTop w:val="0"/>
      <w:marBottom w:val="0"/>
      <w:divBdr>
        <w:top w:val="none" w:sz="0" w:space="0" w:color="auto"/>
        <w:left w:val="none" w:sz="0" w:space="0" w:color="auto"/>
        <w:bottom w:val="none" w:sz="0" w:space="0" w:color="auto"/>
        <w:right w:val="none" w:sz="0" w:space="0" w:color="auto"/>
      </w:divBdr>
      <w:divsChild>
        <w:div w:id="8264515">
          <w:marLeft w:val="0"/>
          <w:marRight w:val="0"/>
          <w:marTop w:val="0"/>
          <w:marBottom w:val="0"/>
          <w:divBdr>
            <w:top w:val="none" w:sz="0" w:space="0" w:color="auto"/>
            <w:left w:val="none" w:sz="0" w:space="0" w:color="auto"/>
            <w:bottom w:val="none" w:sz="0" w:space="0" w:color="auto"/>
            <w:right w:val="none" w:sz="0" w:space="0" w:color="auto"/>
          </w:divBdr>
          <w:divsChild>
            <w:div w:id="97025096">
              <w:marLeft w:val="0"/>
              <w:marRight w:val="0"/>
              <w:marTop w:val="0"/>
              <w:marBottom w:val="0"/>
              <w:divBdr>
                <w:top w:val="none" w:sz="0" w:space="0" w:color="auto"/>
                <w:left w:val="none" w:sz="0" w:space="0" w:color="auto"/>
                <w:bottom w:val="none" w:sz="0" w:space="0" w:color="auto"/>
                <w:right w:val="none" w:sz="0" w:space="0" w:color="auto"/>
              </w:divBdr>
              <w:divsChild>
                <w:div w:id="1128202843">
                  <w:marLeft w:val="0"/>
                  <w:marRight w:val="0"/>
                  <w:marTop w:val="0"/>
                  <w:marBottom w:val="0"/>
                  <w:divBdr>
                    <w:top w:val="none" w:sz="0" w:space="0" w:color="auto"/>
                    <w:left w:val="none" w:sz="0" w:space="0" w:color="auto"/>
                    <w:bottom w:val="none" w:sz="0" w:space="0" w:color="auto"/>
                    <w:right w:val="none" w:sz="0" w:space="0" w:color="auto"/>
                  </w:divBdr>
                </w:div>
                <w:div w:id="4171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183">
      <w:bodyDiv w:val="1"/>
      <w:marLeft w:val="0"/>
      <w:marRight w:val="0"/>
      <w:marTop w:val="0"/>
      <w:marBottom w:val="0"/>
      <w:divBdr>
        <w:top w:val="none" w:sz="0" w:space="0" w:color="auto"/>
        <w:left w:val="none" w:sz="0" w:space="0" w:color="auto"/>
        <w:bottom w:val="none" w:sz="0" w:space="0" w:color="auto"/>
        <w:right w:val="none" w:sz="0" w:space="0" w:color="auto"/>
      </w:divBdr>
    </w:div>
    <w:div w:id="1558857217">
      <w:bodyDiv w:val="1"/>
      <w:marLeft w:val="0"/>
      <w:marRight w:val="0"/>
      <w:marTop w:val="0"/>
      <w:marBottom w:val="0"/>
      <w:divBdr>
        <w:top w:val="none" w:sz="0" w:space="0" w:color="auto"/>
        <w:left w:val="none" w:sz="0" w:space="0" w:color="auto"/>
        <w:bottom w:val="none" w:sz="0" w:space="0" w:color="auto"/>
        <w:right w:val="none" w:sz="0" w:space="0" w:color="auto"/>
      </w:divBdr>
    </w:div>
    <w:div w:id="2050914676">
      <w:bodyDiv w:val="1"/>
      <w:marLeft w:val="0"/>
      <w:marRight w:val="0"/>
      <w:marTop w:val="0"/>
      <w:marBottom w:val="0"/>
      <w:divBdr>
        <w:top w:val="none" w:sz="0" w:space="0" w:color="auto"/>
        <w:left w:val="none" w:sz="0" w:space="0" w:color="auto"/>
        <w:bottom w:val="none" w:sz="0" w:space="0" w:color="auto"/>
        <w:right w:val="none" w:sz="0" w:space="0" w:color="auto"/>
      </w:divBdr>
    </w:div>
    <w:div w:id="21196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lwssd.org" TargetMode="External"/><Relationship Id="rId13" Type="http://schemas.openxmlformats.org/officeDocument/2006/relationships/hyperlink" Target="http://www.google.com/url?sa=i&amp;rct=j&amp;q=&amp;esrc=s&amp;source=images&amp;cd=&amp;cad=rja&amp;uact=8&amp;ved=0CAcQjRxqFQoTCLC_09fznMgCFYN2PgodkwIMiA&amp;url=http://www.clipartsheep.com/change-oil-car--clipart/dT1hSFIwY0RvdkwybHRZV2RsY3k1amJHbHdZWEowY0dGdVpHRXVZMjl0TDI5cGJDMWpiR2x3TFdGeWRDMDJPREEzTlRnMUxXOXNhWFpsTFc5cGJDMXBiaTFoTFdkc1lYTnpMV3BoY2kxbGNITXRPQzVxY0djfHc9MTA4NnxoPTEyMDB8dD1qcGVnfA/&amp;psig=AFQjCNHdtzetFddvlmGJtMMgJFuQtfoi7A&amp;ust=144363875800834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0CAcQjRxqFQoTCNuS8a34nMgCFYU1Pgodr8YIvA&amp;url=http://all-free-download.com/free-vector/black-and-white-tree-clip-art.html&amp;psig=AFQjCNGUWKkc4_BiwrdEW8ro5uCbdgbLxA&amp;ust=1443639918935935" TargetMode="External"/><Relationship Id="rId10" Type="http://schemas.openxmlformats.org/officeDocument/2006/relationships/hyperlink" Target="http://www.mlwssd.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lwssd.org" TargetMode="Externa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64129-4648-4050-9884-689E11FB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278</TotalTime>
  <Pages>6</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Mlwssd</cp:lastModifiedBy>
  <cp:revision>11</cp:revision>
  <cp:lastPrinted>2017-03-27T15:34:00Z</cp:lastPrinted>
  <dcterms:created xsi:type="dcterms:W3CDTF">2017-02-15T23:20:00Z</dcterms:created>
  <dcterms:modified xsi:type="dcterms:W3CDTF">2017-03-28T20:00:00Z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